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844F58" w:rsidRPr="00844F58" w14:paraId="2B09C0AB" w14:textId="77777777" w:rsidTr="007D5690">
        <w:tc>
          <w:tcPr>
            <w:tcW w:w="4531" w:type="dxa"/>
            <w:vMerge w:val="restart"/>
          </w:tcPr>
          <w:p w14:paraId="714314DE" w14:textId="1F3E5BBF" w:rsidR="00844F58" w:rsidRPr="00844F58" w:rsidRDefault="00844F58" w:rsidP="00844F58">
            <w:pPr>
              <w:suppressAutoHyphens/>
              <w:spacing w:before="1" w:line="254" w:lineRule="auto"/>
              <w:ind w:left="108"/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267" w:type="dxa"/>
          </w:tcPr>
          <w:p w14:paraId="35847166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34FF2D7F" w14:textId="77777777" w:rsidR="00844F58" w:rsidRPr="00844F58" w:rsidRDefault="00844F58" w:rsidP="00844F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44F58"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  <w:p w14:paraId="7FE5C748" w14:textId="77777777" w:rsidR="00EE0E65" w:rsidRDefault="00EE0E65" w:rsidP="00844F58">
            <w:pPr>
              <w:jc w:val="center"/>
              <w:rPr>
                <w:rFonts w:ascii="Times New Roman" w:hAnsi="Times New Roman"/>
                <w:color w:val="0070C0"/>
                <w:sz w:val="26"/>
                <w:szCs w:val="26"/>
              </w:rPr>
            </w:pPr>
            <w:r>
              <w:rPr>
                <w:rFonts w:ascii="Times New Roman" w:hAnsi="Times New Roman"/>
                <w:color w:val="0070C0"/>
                <w:sz w:val="26"/>
                <w:szCs w:val="26"/>
              </w:rPr>
              <w:t xml:space="preserve">Заведующий </w:t>
            </w:r>
          </w:p>
          <w:p w14:paraId="449AFC2C" w14:textId="11803E61" w:rsidR="00844F58" w:rsidRDefault="00EE0E65" w:rsidP="00844F58">
            <w:pPr>
              <w:jc w:val="center"/>
              <w:rPr>
                <w:rFonts w:ascii="Times New Roman" w:hAnsi="Times New Roman"/>
                <w:color w:val="0070C0"/>
                <w:sz w:val="26"/>
                <w:szCs w:val="26"/>
              </w:rPr>
            </w:pPr>
            <w:r>
              <w:rPr>
                <w:rFonts w:ascii="Times New Roman" w:hAnsi="Times New Roman"/>
                <w:color w:val="0070C0"/>
                <w:sz w:val="26"/>
                <w:szCs w:val="26"/>
              </w:rPr>
              <w:t>МАДОУ д/с №73 города Тюмени</w:t>
            </w:r>
          </w:p>
          <w:p w14:paraId="024BC4F8" w14:textId="2818DB6C" w:rsidR="00EE0E65" w:rsidRPr="00844F58" w:rsidRDefault="00EE0E65" w:rsidP="00844F58">
            <w:pPr>
              <w:jc w:val="center"/>
              <w:rPr>
                <w:rFonts w:ascii="Times New Roman" w:hAnsi="Times New Roman"/>
                <w:color w:val="0070C0"/>
                <w:sz w:val="26"/>
                <w:szCs w:val="26"/>
              </w:rPr>
            </w:pPr>
            <w:r>
              <w:rPr>
                <w:rFonts w:ascii="Times New Roman" w:hAnsi="Times New Roman"/>
                <w:color w:val="0070C0"/>
                <w:sz w:val="26"/>
                <w:szCs w:val="26"/>
              </w:rPr>
              <w:t>Медведева Н.Ю.</w:t>
            </w:r>
          </w:p>
          <w:p w14:paraId="23F49FD9" w14:textId="6BD2012E" w:rsidR="00844F58" w:rsidRPr="00844F58" w:rsidRDefault="00844F58" w:rsidP="00EE0E65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844F58">
              <w:rPr>
                <w:rFonts w:ascii="Times New Roman" w:hAnsi="Times New Roman"/>
                <w:color w:val="0070C0"/>
                <w:sz w:val="26"/>
                <w:szCs w:val="26"/>
              </w:rPr>
              <w:t>_________________</w:t>
            </w:r>
          </w:p>
          <w:p w14:paraId="7AA51B00" w14:textId="63C07FDC" w:rsidR="00844F58" w:rsidRPr="00844F58" w:rsidRDefault="00EE0E65" w:rsidP="00844F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06.11.2025</w:t>
            </w:r>
            <w:r w:rsidR="00844F58" w:rsidRPr="00844F5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844F58" w:rsidRPr="00844F58" w14:paraId="139D7EC6" w14:textId="77777777" w:rsidTr="007D5690">
        <w:tc>
          <w:tcPr>
            <w:tcW w:w="4531" w:type="dxa"/>
            <w:vMerge/>
          </w:tcPr>
          <w:p w14:paraId="303128BA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8F441C8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7D8C8A2B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</w:tr>
      <w:tr w:rsidR="00844F58" w:rsidRPr="00844F58" w14:paraId="76601CC0" w14:textId="77777777" w:rsidTr="007D5690">
        <w:tc>
          <w:tcPr>
            <w:tcW w:w="4531" w:type="dxa"/>
            <w:vMerge/>
          </w:tcPr>
          <w:p w14:paraId="1C151BD1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0D8E901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4C6FC186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</w:tr>
      <w:tr w:rsidR="00844F58" w:rsidRPr="00844F58" w14:paraId="0901B84D" w14:textId="77777777" w:rsidTr="007D5690">
        <w:tc>
          <w:tcPr>
            <w:tcW w:w="4531" w:type="dxa"/>
            <w:vMerge/>
          </w:tcPr>
          <w:p w14:paraId="603BE13E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43CEC26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603C6BD5" w14:textId="77777777" w:rsidR="00844F58" w:rsidRPr="00844F58" w:rsidRDefault="00844F58" w:rsidP="00844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</w:tr>
    </w:tbl>
    <w:p w14:paraId="35F300D9" w14:textId="77777777" w:rsidR="00844F58" w:rsidRDefault="00844F58"/>
    <w:p w14:paraId="796F1D82" w14:textId="77777777" w:rsidR="00844F58" w:rsidRDefault="00844F58"/>
    <w:p w14:paraId="6D2F0350" w14:textId="77777777" w:rsidR="00D5597B" w:rsidRDefault="009052B3" w:rsidP="00D15380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Порядок </w:t>
      </w:r>
    </w:p>
    <w:p w14:paraId="7D372D3A" w14:textId="6F56BA1E" w:rsidR="00C64485" w:rsidRDefault="009052B3" w:rsidP="00D15380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эвакуации </w:t>
      </w:r>
      <w:r w:rsidRPr="009052B3">
        <w:rPr>
          <w:sz w:val="26"/>
          <w:szCs w:val="26"/>
        </w:rPr>
        <w:t>работников, обучающихся и иных лиц, находящихся на объекте (территории)</w:t>
      </w:r>
      <w:r>
        <w:rPr>
          <w:sz w:val="26"/>
          <w:szCs w:val="26"/>
        </w:rPr>
        <w:t xml:space="preserve"> учреждения</w:t>
      </w:r>
      <w:r w:rsidRPr="009052B3">
        <w:rPr>
          <w:sz w:val="26"/>
          <w:szCs w:val="26"/>
        </w:rPr>
        <w:t>, в случае получения информации об угрозе совершения или о совершении террористического акта</w:t>
      </w:r>
    </w:p>
    <w:p w14:paraId="62E7A44B" w14:textId="77777777" w:rsidR="00D15380" w:rsidRDefault="00D15380" w:rsidP="000C095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E7A8D52" w14:textId="62644314" w:rsidR="00BA62C2" w:rsidRPr="00D5597B" w:rsidRDefault="00D5597B" w:rsidP="00D559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5597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BA62C2" w:rsidRPr="00D5597B">
        <w:rPr>
          <w:sz w:val="26"/>
          <w:szCs w:val="26"/>
        </w:rPr>
        <w:t xml:space="preserve">Эвакуация (организованный вывод </w:t>
      </w:r>
      <w:r w:rsidR="00CA247C" w:rsidRPr="00D5597B">
        <w:rPr>
          <w:sz w:val="26"/>
          <w:szCs w:val="26"/>
        </w:rPr>
        <w:t xml:space="preserve">работников, обучающихся и иных лиц, находящихся на объекте (территории) учреждения, </w:t>
      </w:r>
      <w:r w:rsidR="00BA62C2" w:rsidRPr="00D5597B">
        <w:rPr>
          <w:sz w:val="26"/>
          <w:szCs w:val="26"/>
        </w:rPr>
        <w:t xml:space="preserve">в установленное безопасное место) объявляется руководителем </w:t>
      </w:r>
      <w:r w:rsidR="00CA247C" w:rsidRPr="00D5597B">
        <w:rPr>
          <w:sz w:val="26"/>
          <w:szCs w:val="26"/>
        </w:rPr>
        <w:t>учреждения</w:t>
      </w:r>
      <w:r w:rsidR="00BA62C2" w:rsidRPr="00D5597B">
        <w:rPr>
          <w:sz w:val="26"/>
          <w:szCs w:val="26"/>
        </w:rPr>
        <w:t xml:space="preserve"> или лицом, его замещающим, по прямому указанию представителей правоохранительных органов или спецслужб при угрозе террористической опасности.</w:t>
      </w:r>
    </w:p>
    <w:p w14:paraId="2E8C48EC" w14:textId="4A873A14" w:rsidR="00BA62C2" w:rsidRPr="00CA247C" w:rsidRDefault="00BA62C2" w:rsidP="00BA62C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 xml:space="preserve">Эвакуация может быть объявлена руководством </w:t>
      </w:r>
      <w:r w:rsidR="00CA247C" w:rsidRPr="00CA247C">
        <w:rPr>
          <w:sz w:val="26"/>
          <w:szCs w:val="26"/>
        </w:rPr>
        <w:t>учреждения</w:t>
      </w:r>
      <w:r w:rsidRPr="00CA247C">
        <w:rPr>
          <w:sz w:val="26"/>
          <w:szCs w:val="26"/>
        </w:rPr>
        <w:t xml:space="preserve"> самостоятельно, если существует реальная угроза жизни и здоровью </w:t>
      </w:r>
      <w:r w:rsidR="00CA247C" w:rsidRPr="00CA247C">
        <w:rPr>
          <w:sz w:val="26"/>
          <w:szCs w:val="26"/>
        </w:rPr>
        <w:t>работников, обучающихся и иных лиц, находящихся на объекте (территории) учреждения.</w:t>
      </w:r>
    </w:p>
    <w:p w14:paraId="4E73A000" w14:textId="015B13A8" w:rsidR="00BA62C2" w:rsidRPr="00CA247C" w:rsidRDefault="00BA62C2" w:rsidP="00BA62C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 xml:space="preserve">Сигнал об эвакуации подается по системе голосового оповещения </w:t>
      </w:r>
      <w:r w:rsidR="00CA247C" w:rsidRPr="00CA247C">
        <w:rPr>
          <w:sz w:val="26"/>
          <w:szCs w:val="26"/>
        </w:rPr>
        <w:t>учреждения</w:t>
      </w:r>
      <w:r w:rsidRPr="00CA247C">
        <w:rPr>
          <w:sz w:val="26"/>
          <w:szCs w:val="26"/>
        </w:rPr>
        <w:t>. Сигнал дублируется нажатием кнопок «Экстренного вызова» и автоматической пожарной сигнализации.</w:t>
      </w:r>
    </w:p>
    <w:p w14:paraId="267526DA" w14:textId="77777777" w:rsidR="00D5597B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9DEA707" w14:textId="635DF461" w:rsidR="009052B3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9052B3" w:rsidRPr="00CA247C">
        <w:rPr>
          <w:sz w:val="26"/>
          <w:szCs w:val="26"/>
        </w:rPr>
        <w:t>Эвакуация осуществляется в соответствии с планами эвакуации с учетом следующих условий:</w:t>
      </w:r>
    </w:p>
    <w:p w14:paraId="67D0DAF9" w14:textId="7FE5832A" w:rsidR="009052B3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9052B3" w:rsidRPr="00CA247C">
        <w:rPr>
          <w:sz w:val="26"/>
          <w:szCs w:val="26"/>
        </w:rPr>
        <w:t>очередность (последовательность) эвакуации зависит от их нахождения в конкретном помещении на конкретном этаже и от местонахождения помещения по отношению к лестничной клетке;</w:t>
      </w:r>
    </w:p>
    <w:p w14:paraId="3A45AACA" w14:textId="6F144CFD" w:rsidR="009052B3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9052B3" w:rsidRPr="00CA247C">
        <w:rPr>
          <w:sz w:val="26"/>
          <w:szCs w:val="26"/>
        </w:rPr>
        <w:t>при эвакуации потоки эвакуирующихся не должны пересекаться ни в коридорах здания, ни при перемещении потоков по прилегающей территории.</w:t>
      </w:r>
    </w:p>
    <w:p w14:paraId="40340D6E" w14:textId="77777777" w:rsidR="00D5597B" w:rsidRDefault="00D5597B" w:rsidP="00BA62C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7B8A94E" w14:textId="77603090" w:rsidR="009052B3" w:rsidRPr="00CA247C" w:rsidRDefault="00D5597B" w:rsidP="00BA62C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BA62C2" w:rsidRPr="00CA247C">
        <w:rPr>
          <w:sz w:val="26"/>
          <w:szCs w:val="26"/>
        </w:rPr>
        <w:t xml:space="preserve">. </w:t>
      </w:r>
      <w:r w:rsidR="009052B3" w:rsidRPr="00CA247C">
        <w:rPr>
          <w:sz w:val="26"/>
          <w:szCs w:val="26"/>
        </w:rPr>
        <w:t>Эвакуация людей начинается с верхних этажей.</w:t>
      </w:r>
    </w:p>
    <w:p w14:paraId="06E936AD" w14:textId="77777777" w:rsidR="009052B3" w:rsidRPr="00CA247C" w:rsidRDefault="009052B3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>При поступлении сигнала об экстренной эвакуации первыми покидают помещения группы, ближайшие к эвакуационным выходам.</w:t>
      </w:r>
    </w:p>
    <w:p w14:paraId="681A613C" w14:textId="77777777" w:rsidR="009052B3" w:rsidRPr="00CA247C" w:rsidRDefault="009052B3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>На сбор и готовность к эвакуации дается 30 секунд.</w:t>
      </w:r>
    </w:p>
    <w:p w14:paraId="00D171A8" w14:textId="0D448EAD" w:rsidR="009052B3" w:rsidRPr="00CA247C" w:rsidRDefault="009052B3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>За это время обучающимся под руководством педагогического работника (при наличии возможности) необходимо:</w:t>
      </w:r>
    </w:p>
    <w:p w14:paraId="62A4307D" w14:textId="5E4D5FC3" w:rsidR="009052B3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9052B3" w:rsidRPr="00CA247C">
        <w:rPr>
          <w:sz w:val="26"/>
          <w:szCs w:val="26"/>
        </w:rPr>
        <w:t>закрыть окна (фрамуги, форточки);</w:t>
      </w:r>
    </w:p>
    <w:p w14:paraId="295BB2EB" w14:textId="0DDD1ECC" w:rsidR="009052B3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9052B3" w:rsidRPr="00CA247C">
        <w:rPr>
          <w:sz w:val="26"/>
          <w:szCs w:val="26"/>
        </w:rPr>
        <w:t>взять личные вещи и мобильные телефоны и построиться у выхода из помещения;</w:t>
      </w:r>
    </w:p>
    <w:p w14:paraId="0D2B8406" w14:textId="5949F098" w:rsidR="009052B3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9052B3" w:rsidRPr="00CA247C">
        <w:rPr>
          <w:sz w:val="26"/>
          <w:szCs w:val="26"/>
        </w:rPr>
        <w:t>получить у педагогического работника (при наличии) средства защиты (защитные маски, если в помещении есть вода, смочить</w:t>
      </w:r>
      <w:r w:rsidR="005E3019" w:rsidRPr="00CA247C">
        <w:rPr>
          <w:sz w:val="26"/>
          <w:szCs w:val="26"/>
        </w:rPr>
        <w:t xml:space="preserve"> маски или носовые платки водой</w:t>
      </w:r>
      <w:r w:rsidR="009052B3" w:rsidRPr="00CA247C">
        <w:rPr>
          <w:sz w:val="26"/>
          <w:szCs w:val="26"/>
        </w:rPr>
        <w:t>)</w:t>
      </w:r>
      <w:r w:rsidR="0017125F" w:rsidRPr="00CA247C">
        <w:rPr>
          <w:sz w:val="26"/>
          <w:szCs w:val="26"/>
        </w:rPr>
        <w:t xml:space="preserve"> при наличии информации об угрозе совершения террористического акта с применением способов и средств, поражающих органы дыхания.</w:t>
      </w:r>
    </w:p>
    <w:p w14:paraId="5A1B3A7A" w14:textId="2995FDF9" w:rsidR="00F973A9" w:rsidRPr="00CA247C" w:rsidRDefault="00F973A9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>Обучающиеся ни при каких условиях не могут оставаться одни без сопровождения педагогического работника</w:t>
      </w:r>
      <w:r w:rsidR="001B3B24" w:rsidRPr="00CA247C">
        <w:rPr>
          <w:sz w:val="26"/>
          <w:szCs w:val="26"/>
        </w:rPr>
        <w:t>.</w:t>
      </w:r>
    </w:p>
    <w:p w14:paraId="289D5FE1" w14:textId="1771246D" w:rsidR="006D4908" w:rsidRPr="00CA247C" w:rsidRDefault="006D4908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lastRenderedPageBreak/>
        <w:t xml:space="preserve">Если обучающийся находится без сопровождения, то он обязан самостоятельно выйти из </w:t>
      </w:r>
      <w:r w:rsidR="00CA247C" w:rsidRPr="00CA247C">
        <w:rPr>
          <w:sz w:val="26"/>
          <w:szCs w:val="26"/>
        </w:rPr>
        <w:t>учреждения</w:t>
      </w:r>
      <w:r w:rsidRPr="00CA247C">
        <w:rPr>
          <w:sz w:val="26"/>
          <w:szCs w:val="26"/>
        </w:rPr>
        <w:t xml:space="preserve"> к месту сбора.</w:t>
      </w:r>
    </w:p>
    <w:p w14:paraId="38D0430F" w14:textId="1748B565" w:rsidR="001B3B24" w:rsidRPr="00CA247C" w:rsidRDefault="001B3B24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 xml:space="preserve">Если во время получения сигнала об эвакуации педагогический работник </w:t>
      </w:r>
      <w:r w:rsidR="006D4908" w:rsidRPr="00CA247C">
        <w:rPr>
          <w:sz w:val="26"/>
          <w:szCs w:val="26"/>
        </w:rPr>
        <w:t>(</w:t>
      </w:r>
      <w:r w:rsidR="00CA247C" w:rsidRPr="00CA247C">
        <w:rPr>
          <w:sz w:val="26"/>
          <w:szCs w:val="26"/>
        </w:rPr>
        <w:t xml:space="preserve">воспитатель, </w:t>
      </w:r>
      <w:r w:rsidR="006D4908" w:rsidRPr="00CA247C">
        <w:rPr>
          <w:sz w:val="26"/>
          <w:szCs w:val="26"/>
        </w:rPr>
        <w:t xml:space="preserve">классный руководитель, педагог, проводивший занятие) </w:t>
      </w:r>
      <w:r w:rsidRPr="00CA247C">
        <w:rPr>
          <w:sz w:val="26"/>
          <w:szCs w:val="26"/>
        </w:rPr>
        <w:t>находился вне непосредственного контакта с детьми, то он обязан разыскать их и организовать все мероприятия по обеспечению безопасности.</w:t>
      </w:r>
    </w:p>
    <w:p w14:paraId="01B2BDD0" w14:textId="090F78CB" w:rsidR="00F973A9" w:rsidRPr="00CA247C" w:rsidRDefault="00F973A9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 xml:space="preserve">Убедившись в полном наличии обучающихся, по команде руководителя </w:t>
      </w:r>
      <w:r w:rsidR="00CA247C" w:rsidRPr="00CA247C">
        <w:rPr>
          <w:sz w:val="26"/>
          <w:szCs w:val="26"/>
        </w:rPr>
        <w:t>учреждения</w:t>
      </w:r>
      <w:r w:rsidRPr="00CA247C">
        <w:rPr>
          <w:sz w:val="26"/>
          <w:szCs w:val="26"/>
        </w:rPr>
        <w:t xml:space="preserve"> или лица, его замещающего, начинается движение к </w:t>
      </w:r>
      <w:r w:rsidR="001B3B24" w:rsidRPr="00CA247C">
        <w:rPr>
          <w:sz w:val="26"/>
          <w:szCs w:val="26"/>
        </w:rPr>
        <w:t>месту сбора.</w:t>
      </w:r>
    </w:p>
    <w:p w14:paraId="5819C584" w14:textId="317813A6" w:rsidR="009052B3" w:rsidRPr="00CA247C" w:rsidRDefault="009052B3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 xml:space="preserve">Педагогический работник берет свой мобильный телефон и форму учета обучающихся, пересчитывает </w:t>
      </w:r>
      <w:r w:rsidR="008F2D00" w:rsidRPr="00CA247C">
        <w:rPr>
          <w:sz w:val="26"/>
          <w:szCs w:val="26"/>
        </w:rPr>
        <w:t>обучающихся</w:t>
      </w:r>
      <w:r w:rsidRPr="00CA247C">
        <w:rPr>
          <w:sz w:val="26"/>
          <w:szCs w:val="26"/>
        </w:rPr>
        <w:t>, назначает направляющих и замыкающих, выводит обучающихся из помещения, прикрывает дверь (не запирая ее на замок) и быстрым шагом (не бегом) ведет группу по ближайшей лестнице к ближайшему эвакуационному выходу согласно плану эвакуации из помещения.</w:t>
      </w:r>
    </w:p>
    <w:p w14:paraId="6AC8E95E" w14:textId="334E4A54" w:rsidR="00BA62C2" w:rsidRPr="00CA247C" w:rsidRDefault="009052B3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 xml:space="preserve">Педагогический работник идет впереди группы. При выходе из </w:t>
      </w:r>
      <w:r w:rsidR="00CA247C" w:rsidRPr="00CA247C">
        <w:rPr>
          <w:sz w:val="26"/>
          <w:szCs w:val="26"/>
        </w:rPr>
        <w:t>учреждения</w:t>
      </w:r>
      <w:r w:rsidRPr="00CA247C">
        <w:rPr>
          <w:sz w:val="26"/>
          <w:szCs w:val="26"/>
        </w:rPr>
        <w:t xml:space="preserve"> педагогический работник ведет группу к месту сбора</w:t>
      </w:r>
      <w:r w:rsidR="00BA62C2" w:rsidRPr="00CA247C">
        <w:rPr>
          <w:sz w:val="26"/>
          <w:szCs w:val="26"/>
        </w:rPr>
        <w:t xml:space="preserve"> (место сбора объявляется по громкоговорящей связи).</w:t>
      </w:r>
    </w:p>
    <w:p w14:paraId="51F833F6" w14:textId="57FB7B2D" w:rsidR="009052B3" w:rsidRPr="00CA247C" w:rsidRDefault="009052B3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>В случае невозможности выхода через установленный эвакуационный выход групп</w:t>
      </w:r>
      <w:r w:rsidR="001F1A87" w:rsidRPr="00CA247C">
        <w:rPr>
          <w:sz w:val="26"/>
          <w:szCs w:val="26"/>
        </w:rPr>
        <w:t>а</w:t>
      </w:r>
      <w:r w:rsidRPr="00CA247C">
        <w:rPr>
          <w:sz w:val="26"/>
          <w:szCs w:val="26"/>
        </w:rPr>
        <w:t xml:space="preserve"> направляется к другому ближайшему эвакуационному выходу.</w:t>
      </w:r>
    </w:p>
    <w:p w14:paraId="5B3E853E" w14:textId="77777777" w:rsidR="00D5597B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39C3981" w14:textId="27F41E63" w:rsidR="006A5B8E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052B3" w:rsidRPr="00CA247C">
        <w:rPr>
          <w:sz w:val="26"/>
          <w:szCs w:val="26"/>
        </w:rPr>
        <w:t>. Педагогические работники эвакуируют свои группы в очередности, наблюдая за эвакуацией предыдущей группы, выводят свою группу.</w:t>
      </w:r>
      <w:r w:rsidR="006A5B8E" w:rsidRPr="00CA247C">
        <w:rPr>
          <w:sz w:val="26"/>
          <w:szCs w:val="26"/>
        </w:rPr>
        <w:t xml:space="preserve"> Педагогический работник</w:t>
      </w:r>
      <w:r w:rsidR="009052B3" w:rsidRPr="00CA247C">
        <w:rPr>
          <w:sz w:val="26"/>
          <w:szCs w:val="26"/>
        </w:rPr>
        <w:t xml:space="preserve"> второй и последующих групп идет позади своей группы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обучающихся.</w:t>
      </w:r>
    </w:p>
    <w:p w14:paraId="4679D7C8" w14:textId="77777777" w:rsidR="00D5597B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5292913" w14:textId="04989155" w:rsidR="006A5B8E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052B3" w:rsidRPr="00CA247C">
        <w:rPr>
          <w:sz w:val="26"/>
          <w:szCs w:val="26"/>
        </w:rPr>
        <w:t>.</w:t>
      </w:r>
      <w:r w:rsidR="006A5B8E" w:rsidRPr="00CA247C">
        <w:rPr>
          <w:sz w:val="26"/>
          <w:szCs w:val="26"/>
        </w:rPr>
        <w:t xml:space="preserve"> Педагогический работник</w:t>
      </w:r>
      <w:r w:rsidR="009052B3" w:rsidRPr="00CA247C">
        <w:rPr>
          <w:sz w:val="26"/>
          <w:szCs w:val="26"/>
        </w:rPr>
        <w:t>, эвакуирующий группу первым с нижележащего этажа,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со своей группой ожидает у дверей на лестничную клетку, когда пройдет последний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обучающийся с верхнего этажа и после этого начинает эвакуировать свою группу.</w:t>
      </w:r>
    </w:p>
    <w:p w14:paraId="29C3273B" w14:textId="77777777" w:rsidR="00D5597B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E7D4C6C" w14:textId="3925337E" w:rsidR="006A5B8E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052B3" w:rsidRPr="00CA247C">
        <w:rPr>
          <w:sz w:val="26"/>
          <w:szCs w:val="26"/>
        </w:rPr>
        <w:t xml:space="preserve">. Во время эвакуации каждый </w:t>
      </w:r>
      <w:r w:rsidR="006A5B8E" w:rsidRPr="00CA247C">
        <w:rPr>
          <w:sz w:val="26"/>
          <w:szCs w:val="26"/>
        </w:rPr>
        <w:t>педагогический работник</w:t>
      </w:r>
      <w:r w:rsidR="009052B3" w:rsidRPr="00CA247C">
        <w:rPr>
          <w:sz w:val="26"/>
          <w:szCs w:val="26"/>
        </w:rPr>
        <w:t xml:space="preserve"> должен следить, чтобы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обучающиеся не выходили из потока эвакуирующихся, не бежали, не перегоняли друг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друга, пресекать панику. При задымлении путей эвакуации прикрывать рот и нос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влажной маской или носовым платком.</w:t>
      </w:r>
    </w:p>
    <w:p w14:paraId="0B0A6C93" w14:textId="77777777" w:rsidR="00D5597B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B9CF848" w14:textId="120A881E" w:rsidR="006A5B8E" w:rsidRPr="00CA247C" w:rsidRDefault="00D5597B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9052B3" w:rsidRPr="00CA247C">
        <w:rPr>
          <w:sz w:val="26"/>
          <w:szCs w:val="26"/>
        </w:rPr>
        <w:t>. За огра</w:t>
      </w:r>
      <w:r>
        <w:rPr>
          <w:sz w:val="26"/>
          <w:szCs w:val="26"/>
        </w:rPr>
        <w:t>ждением</w:t>
      </w:r>
      <w:r w:rsidR="009052B3" w:rsidRPr="00CA247C">
        <w:rPr>
          <w:sz w:val="26"/>
          <w:szCs w:val="26"/>
        </w:rPr>
        <w:t xml:space="preserve"> </w:t>
      </w:r>
      <w:r w:rsidR="006A5B8E" w:rsidRPr="00CA247C">
        <w:rPr>
          <w:sz w:val="26"/>
          <w:szCs w:val="26"/>
        </w:rPr>
        <w:t>территории учреждения</w:t>
      </w:r>
      <w:r w:rsidR="009052B3" w:rsidRPr="00CA247C">
        <w:rPr>
          <w:sz w:val="26"/>
          <w:szCs w:val="26"/>
        </w:rPr>
        <w:t xml:space="preserve"> </w:t>
      </w:r>
      <w:r w:rsidR="006A5B8E" w:rsidRPr="00CA247C">
        <w:rPr>
          <w:sz w:val="26"/>
          <w:szCs w:val="26"/>
        </w:rPr>
        <w:t>педагогический работник</w:t>
      </w:r>
      <w:r w:rsidR="009052B3" w:rsidRPr="00CA247C">
        <w:rPr>
          <w:sz w:val="26"/>
          <w:szCs w:val="26"/>
        </w:rPr>
        <w:t xml:space="preserve"> убеждается (по форме учета)</w:t>
      </w:r>
      <w:r w:rsidR="00895A07" w:rsidRPr="00CA247C">
        <w:rPr>
          <w:sz w:val="26"/>
          <w:szCs w:val="26"/>
        </w:rPr>
        <w:t>,</w:t>
      </w:r>
      <w:r w:rsidR="009052B3" w:rsidRPr="00CA247C">
        <w:rPr>
          <w:sz w:val="26"/>
          <w:szCs w:val="26"/>
        </w:rPr>
        <w:t xml:space="preserve"> что все дети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эвакуированы. По запросу дежурного администратора сообщает номер</w:t>
      </w:r>
      <w:r w:rsidR="006A5B8E" w:rsidRPr="00CA247C">
        <w:rPr>
          <w:sz w:val="26"/>
          <w:szCs w:val="26"/>
        </w:rPr>
        <w:t xml:space="preserve"> (наименование) эвакуированной группы обучающихся</w:t>
      </w:r>
      <w:r w:rsidR="009052B3" w:rsidRPr="00CA247C">
        <w:rPr>
          <w:sz w:val="26"/>
          <w:szCs w:val="26"/>
        </w:rPr>
        <w:t xml:space="preserve"> и количество эвакуированных обучающихся.</w:t>
      </w:r>
    </w:p>
    <w:p w14:paraId="479A9601" w14:textId="3419662F" w:rsidR="001B3B24" w:rsidRPr="00CA247C" w:rsidRDefault="001B3B24" w:rsidP="009052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>В случае необходимости педагогический работник обеспечивает</w:t>
      </w:r>
      <w:r w:rsidR="006D4908" w:rsidRPr="00CA247C">
        <w:rPr>
          <w:sz w:val="26"/>
          <w:szCs w:val="26"/>
        </w:rPr>
        <w:t xml:space="preserve"> </w:t>
      </w:r>
      <w:r w:rsidRPr="00CA247C">
        <w:rPr>
          <w:sz w:val="26"/>
          <w:szCs w:val="26"/>
        </w:rPr>
        <w:t>обогрев обучающихся в холодное время любыми имеющимися средствами (одеяла, одежда).</w:t>
      </w:r>
    </w:p>
    <w:p w14:paraId="3CFA5C91" w14:textId="70082531" w:rsidR="001B3B24" w:rsidRPr="00CA247C" w:rsidRDefault="001B3B24" w:rsidP="001B3B2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>Дежурный администратор сообщает родителям обучающихся о месте нахождения их детей.</w:t>
      </w:r>
    </w:p>
    <w:p w14:paraId="6667A710" w14:textId="77777777" w:rsidR="00D5597B" w:rsidRDefault="00D5597B" w:rsidP="006A5B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B64BBCD" w14:textId="3C1DFEAA" w:rsidR="006A5B8E" w:rsidRPr="00CA247C" w:rsidRDefault="00D5597B" w:rsidP="006A5B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9052B3" w:rsidRPr="00CA247C">
        <w:rPr>
          <w:sz w:val="26"/>
          <w:szCs w:val="26"/>
        </w:rPr>
        <w:t xml:space="preserve">. Работники, не занятые эвакуацией </w:t>
      </w:r>
      <w:r w:rsidR="006A5B8E" w:rsidRPr="00CA247C">
        <w:rPr>
          <w:sz w:val="26"/>
          <w:szCs w:val="26"/>
        </w:rPr>
        <w:t>обучающихся</w:t>
      </w:r>
      <w:r w:rsidR="009052B3" w:rsidRPr="00CA247C">
        <w:rPr>
          <w:sz w:val="26"/>
          <w:szCs w:val="26"/>
        </w:rPr>
        <w:t>,</w:t>
      </w:r>
      <w:r w:rsidR="006A5B8E" w:rsidRPr="00CA247C">
        <w:rPr>
          <w:sz w:val="26"/>
          <w:szCs w:val="26"/>
        </w:rPr>
        <w:t xml:space="preserve"> иные</w:t>
      </w:r>
      <w:r w:rsidR="009052B3" w:rsidRPr="00CA247C">
        <w:rPr>
          <w:sz w:val="26"/>
          <w:szCs w:val="26"/>
        </w:rPr>
        <w:t xml:space="preserve"> </w:t>
      </w:r>
      <w:r w:rsidR="006A5B8E" w:rsidRPr="00CA247C">
        <w:rPr>
          <w:sz w:val="26"/>
          <w:szCs w:val="26"/>
        </w:rPr>
        <w:t xml:space="preserve">лица, находящиеся на объекте (территории) учреждения, </w:t>
      </w:r>
      <w:r w:rsidR="009052B3" w:rsidRPr="00CA247C">
        <w:rPr>
          <w:sz w:val="26"/>
          <w:szCs w:val="26"/>
        </w:rPr>
        <w:t>эвакуируются из здания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 xml:space="preserve">самостоятельно, согласно </w:t>
      </w:r>
      <w:r w:rsidR="006A5B8E" w:rsidRPr="00CA247C">
        <w:rPr>
          <w:sz w:val="26"/>
          <w:szCs w:val="26"/>
        </w:rPr>
        <w:t>плану эвакуации (</w:t>
      </w:r>
      <w:r w:rsidR="009052B3" w:rsidRPr="00CA247C">
        <w:rPr>
          <w:sz w:val="26"/>
          <w:szCs w:val="26"/>
        </w:rPr>
        <w:t>указани</w:t>
      </w:r>
      <w:r w:rsidR="006A5B8E" w:rsidRPr="00CA247C">
        <w:rPr>
          <w:sz w:val="26"/>
          <w:szCs w:val="26"/>
        </w:rPr>
        <w:t>ям</w:t>
      </w:r>
      <w:r w:rsidR="009052B3" w:rsidRPr="00CA247C">
        <w:rPr>
          <w:sz w:val="26"/>
          <w:szCs w:val="26"/>
        </w:rPr>
        <w:t xml:space="preserve"> на поэтажных планах эвакуации</w:t>
      </w:r>
      <w:r w:rsidR="006A5B8E" w:rsidRPr="00CA247C">
        <w:rPr>
          <w:sz w:val="26"/>
          <w:szCs w:val="26"/>
        </w:rPr>
        <w:t>)</w:t>
      </w:r>
      <w:r w:rsidR="009052B3" w:rsidRPr="00CA247C">
        <w:rPr>
          <w:sz w:val="26"/>
          <w:szCs w:val="26"/>
        </w:rPr>
        <w:t xml:space="preserve"> и выходят к месту</w:t>
      </w:r>
      <w:r w:rsidR="006A5B8E" w:rsidRPr="00CA247C">
        <w:rPr>
          <w:sz w:val="26"/>
          <w:szCs w:val="26"/>
        </w:rPr>
        <w:t xml:space="preserve"> </w:t>
      </w:r>
      <w:r w:rsidR="009052B3" w:rsidRPr="00CA247C">
        <w:rPr>
          <w:sz w:val="26"/>
          <w:szCs w:val="26"/>
        </w:rPr>
        <w:t>сбора.</w:t>
      </w:r>
    </w:p>
    <w:p w14:paraId="5EAA3B39" w14:textId="4303D752" w:rsidR="00F673F7" w:rsidRDefault="009052B3" w:rsidP="0023559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247C">
        <w:rPr>
          <w:sz w:val="26"/>
          <w:szCs w:val="26"/>
        </w:rPr>
        <w:t xml:space="preserve">Учет работников, незанятых эвакуацией </w:t>
      </w:r>
      <w:r w:rsidR="006A5B8E" w:rsidRPr="00CA247C">
        <w:rPr>
          <w:sz w:val="26"/>
          <w:szCs w:val="26"/>
        </w:rPr>
        <w:t>обучающихся</w:t>
      </w:r>
      <w:r w:rsidRPr="00CA247C">
        <w:rPr>
          <w:sz w:val="26"/>
          <w:szCs w:val="26"/>
        </w:rPr>
        <w:t xml:space="preserve">, </w:t>
      </w:r>
      <w:r w:rsidR="006A5B8E" w:rsidRPr="00CA247C">
        <w:rPr>
          <w:sz w:val="26"/>
          <w:szCs w:val="26"/>
        </w:rPr>
        <w:t xml:space="preserve">иных лиц, находящихся на объекте (территории) учреждения, </w:t>
      </w:r>
      <w:r w:rsidRPr="00CA247C">
        <w:rPr>
          <w:sz w:val="26"/>
          <w:szCs w:val="26"/>
        </w:rPr>
        <w:t xml:space="preserve">осуществляет </w:t>
      </w:r>
      <w:r w:rsidR="00EE0E65">
        <w:rPr>
          <w:color w:val="0070C0"/>
          <w:sz w:val="26"/>
          <w:szCs w:val="26"/>
        </w:rPr>
        <w:t>заведующий хозяйством</w:t>
      </w:r>
      <w:r w:rsidRPr="00D5597B">
        <w:rPr>
          <w:color w:val="0070C0"/>
          <w:sz w:val="26"/>
          <w:szCs w:val="26"/>
        </w:rPr>
        <w:t>.</w:t>
      </w:r>
    </w:p>
    <w:p w14:paraId="28AB08DB" w14:textId="77777777" w:rsidR="00F673F7" w:rsidRDefault="00F673F7" w:rsidP="0023559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6348CFA" w14:textId="77777777" w:rsidR="00FA69F6" w:rsidRDefault="00FA69F6">
      <w:pPr>
        <w:rPr>
          <w:b/>
          <w:sz w:val="28"/>
          <w:szCs w:val="28"/>
        </w:rPr>
        <w:sectPr w:rsidR="00FA69F6" w:rsidSect="004932F8">
          <w:headerReference w:type="default" r:id="rId8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14:paraId="6EAD5EE5" w14:textId="3EA82A54" w:rsidR="00A35094" w:rsidRDefault="00A35094" w:rsidP="00D5597B">
      <w:pPr>
        <w:rPr>
          <w:sz w:val="26"/>
          <w:szCs w:val="26"/>
        </w:rPr>
      </w:pPr>
      <w:r w:rsidRPr="00A0675D">
        <w:rPr>
          <w:sz w:val="26"/>
          <w:szCs w:val="26"/>
        </w:rPr>
        <w:lastRenderedPageBreak/>
        <w:t xml:space="preserve">Лист ознакомления с </w:t>
      </w:r>
      <w:r w:rsidR="00D5597B" w:rsidRPr="00D5597B">
        <w:rPr>
          <w:sz w:val="26"/>
          <w:szCs w:val="26"/>
        </w:rPr>
        <w:t>Порядк</w:t>
      </w:r>
      <w:r w:rsidR="00D5597B">
        <w:rPr>
          <w:sz w:val="26"/>
          <w:szCs w:val="26"/>
        </w:rPr>
        <w:t xml:space="preserve">ом </w:t>
      </w:r>
      <w:r w:rsidR="00D5597B" w:rsidRPr="00D5597B">
        <w:rPr>
          <w:sz w:val="26"/>
          <w:szCs w:val="26"/>
        </w:rPr>
        <w:t>эвакуации работников, обучающихся и иных лиц, находящихся на объекте (территории) учреждения, в случае получения информации об угрозе совершения или о совершении террористического акта</w:t>
      </w:r>
      <w:r w:rsidR="00D5597B">
        <w:rPr>
          <w:sz w:val="26"/>
          <w:szCs w:val="26"/>
        </w:rPr>
        <w:t>:</w:t>
      </w:r>
    </w:p>
    <w:p w14:paraId="3CE52ACF" w14:textId="77777777" w:rsidR="00D5597B" w:rsidRDefault="00D5597B" w:rsidP="00D5597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2278"/>
        <w:gridCol w:w="2398"/>
        <w:gridCol w:w="2537"/>
      </w:tblGrid>
      <w:tr w:rsidR="00A35094" w:rsidRPr="005C384D" w14:paraId="416C6CFF" w14:textId="77777777" w:rsidTr="004526D2">
        <w:tc>
          <w:tcPr>
            <w:tcW w:w="2481" w:type="dxa"/>
          </w:tcPr>
          <w:p w14:paraId="0C1E57DA" w14:textId="77777777" w:rsidR="00A35094" w:rsidRDefault="00A35094" w:rsidP="004526D2">
            <w:pPr>
              <w:jc w:val="center"/>
            </w:pPr>
            <w:r w:rsidRPr="005C384D">
              <w:t>ФИО</w:t>
            </w:r>
          </w:p>
          <w:p w14:paraId="031D05F7" w14:textId="77777777" w:rsidR="00A35094" w:rsidRPr="005C384D" w:rsidRDefault="00A35094" w:rsidP="004526D2">
            <w:pPr>
              <w:jc w:val="center"/>
            </w:pPr>
          </w:p>
        </w:tc>
        <w:tc>
          <w:tcPr>
            <w:tcW w:w="2314" w:type="dxa"/>
          </w:tcPr>
          <w:p w14:paraId="0B7A77F3" w14:textId="77777777" w:rsidR="00A35094" w:rsidRPr="005C384D" w:rsidRDefault="00A35094" w:rsidP="004526D2">
            <w:pPr>
              <w:jc w:val="center"/>
            </w:pPr>
            <w:r>
              <w:t>Должность</w:t>
            </w:r>
          </w:p>
        </w:tc>
        <w:tc>
          <w:tcPr>
            <w:tcW w:w="2465" w:type="dxa"/>
          </w:tcPr>
          <w:p w14:paraId="745866FD" w14:textId="77777777" w:rsidR="00A35094" w:rsidRPr="005C384D" w:rsidRDefault="00A35094" w:rsidP="004526D2">
            <w:pPr>
              <w:jc w:val="center"/>
            </w:pPr>
            <w:r w:rsidRPr="005C384D">
              <w:t>Дата</w:t>
            </w:r>
          </w:p>
        </w:tc>
        <w:tc>
          <w:tcPr>
            <w:tcW w:w="2594" w:type="dxa"/>
          </w:tcPr>
          <w:p w14:paraId="7E73F434" w14:textId="77777777" w:rsidR="00A35094" w:rsidRPr="005C384D" w:rsidRDefault="00A35094" w:rsidP="004526D2">
            <w:pPr>
              <w:jc w:val="center"/>
            </w:pPr>
            <w:r w:rsidRPr="005C384D">
              <w:t>Подпись</w:t>
            </w:r>
          </w:p>
        </w:tc>
      </w:tr>
      <w:tr w:rsidR="00A35094" w:rsidRPr="005C384D" w14:paraId="59DF4093" w14:textId="77777777" w:rsidTr="004526D2">
        <w:tc>
          <w:tcPr>
            <w:tcW w:w="2481" w:type="dxa"/>
          </w:tcPr>
          <w:p w14:paraId="779E4115" w14:textId="77777777" w:rsidR="00A35094" w:rsidRDefault="00A35094" w:rsidP="004526D2"/>
          <w:p w14:paraId="0D33C9A7" w14:textId="77777777" w:rsidR="00A35094" w:rsidRPr="005C384D" w:rsidRDefault="00A35094" w:rsidP="004526D2"/>
        </w:tc>
        <w:tc>
          <w:tcPr>
            <w:tcW w:w="2314" w:type="dxa"/>
          </w:tcPr>
          <w:p w14:paraId="16CBCB6F" w14:textId="77777777" w:rsidR="00A35094" w:rsidRPr="005C384D" w:rsidRDefault="00A35094" w:rsidP="004526D2"/>
        </w:tc>
        <w:tc>
          <w:tcPr>
            <w:tcW w:w="2465" w:type="dxa"/>
          </w:tcPr>
          <w:p w14:paraId="23482AE8" w14:textId="77777777" w:rsidR="00A35094" w:rsidRPr="005C384D" w:rsidRDefault="00A35094" w:rsidP="004526D2"/>
        </w:tc>
        <w:tc>
          <w:tcPr>
            <w:tcW w:w="2594" w:type="dxa"/>
          </w:tcPr>
          <w:p w14:paraId="22A2C7FF" w14:textId="77777777" w:rsidR="00A35094" w:rsidRPr="005C384D" w:rsidRDefault="00A35094" w:rsidP="004526D2"/>
        </w:tc>
      </w:tr>
      <w:tr w:rsidR="00A35094" w:rsidRPr="005C384D" w14:paraId="113E9FB6" w14:textId="77777777" w:rsidTr="004526D2">
        <w:tc>
          <w:tcPr>
            <w:tcW w:w="2481" w:type="dxa"/>
          </w:tcPr>
          <w:p w14:paraId="64BD376B" w14:textId="77777777" w:rsidR="00A35094" w:rsidRDefault="00A35094" w:rsidP="004526D2"/>
          <w:p w14:paraId="4A03F2EA" w14:textId="77777777" w:rsidR="00A35094" w:rsidRPr="005C384D" w:rsidRDefault="00A35094" w:rsidP="004526D2"/>
        </w:tc>
        <w:tc>
          <w:tcPr>
            <w:tcW w:w="2314" w:type="dxa"/>
          </w:tcPr>
          <w:p w14:paraId="148ADC31" w14:textId="77777777" w:rsidR="00A35094" w:rsidRPr="005C384D" w:rsidRDefault="00A35094" w:rsidP="004526D2"/>
        </w:tc>
        <w:tc>
          <w:tcPr>
            <w:tcW w:w="2465" w:type="dxa"/>
          </w:tcPr>
          <w:p w14:paraId="2E2E0DD5" w14:textId="77777777" w:rsidR="00A35094" w:rsidRPr="005C384D" w:rsidRDefault="00A35094" w:rsidP="004526D2"/>
        </w:tc>
        <w:tc>
          <w:tcPr>
            <w:tcW w:w="2594" w:type="dxa"/>
          </w:tcPr>
          <w:p w14:paraId="37D5698A" w14:textId="77777777" w:rsidR="00A35094" w:rsidRPr="005C384D" w:rsidRDefault="00A35094" w:rsidP="004526D2"/>
        </w:tc>
      </w:tr>
      <w:tr w:rsidR="00A35094" w:rsidRPr="005C384D" w14:paraId="77806138" w14:textId="77777777" w:rsidTr="004526D2">
        <w:tc>
          <w:tcPr>
            <w:tcW w:w="2481" w:type="dxa"/>
          </w:tcPr>
          <w:p w14:paraId="2A81D505" w14:textId="77777777" w:rsidR="00A35094" w:rsidRDefault="00A35094" w:rsidP="004526D2"/>
          <w:p w14:paraId="51D5FABB" w14:textId="77777777" w:rsidR="00A35094" w:rsidRDefault="00A35094" w:rsidP="004526D2"/>
        </w:tc>
        <w:tc>
          <w:tcPr>
            <w:tcW w:w="2314" w:type="dxa"/>
          </w:tcPr>
          <w:p w14:paraId="1900B094" w14:textId="77777777" w:rsidR="00A35094" w:rsidRPr="005C384D" w:rsidRDefault="00A35094" w:rsidP="004526D2"/>
        </w:tc>
        <w:tc>
          <w:tcPr>
            <w:tcW w:w="2465" w:type="dxa"/>
          </w:tcPr>
          <w:p w14:paraId="4A82CCAC" w14:textId="77777777" w:rsidR="00A35094" w:rsidRPr="005C384D" w:rsidRDefault="00A35094" w:rsidP="004526D2"/>
        </w:tc>
        <w:tc>
          <w:tcPr>
            <w:tcW w:w="2594" w:type="dxa"/>
          </w:tcPr>
          <w:p w14:paraId="16F2B116" w14:textId="77777777" w:rsidR="00A35094" w:rsidRPr="005C384D" w:rsidRDefault="00A35094" w:rsidP="004526D2"/>
        </w:tc>
      </w:tr>
      <w:tr w:rsidR="00A35094" w:rsidRPr="005C384D" w14:paraId="23E8C21F" w14:textId="77777777" w:rsidTr="004526D2">
        <w:tc>
          <w:tcPr>
            <w:tcW w:w="2481" w:type="dxa"/>
          </w:tcPr>
          <w:p w14:paraId="131EA572" w14:textId="77777777" w:rsidR="00A35094" w:rsidRDefault="00A35094" w:rsidP="004526D2"/>
          <w:p w14:paraId="19BDC2E2" w14:textId="77777777" w:rsidR="00A35094" w:rsidRDefault="00A35094" w:rsidP="004526D2"/>
        </w:tc>
        <w:tc>
          <w:tcPr>
            <w:tcW w:w="2314" w:type="dxa"/>
          </w:tcPr>
          <w:p w14:paraId="1FEA21FC" w14:textId="77777777" w:rsidR="00A35094" w:rsidRPr="005C384D" w:rsidRDefault="00A35094" w:rsidP="004526D2"/>
        </w:tc>
        <w:tc>
          <w:tcPr>
            <w:tcW w:w="2465" w:type="dxa"/>
          </w:tcPr>
          <w:p w14:paraId="742677C4" w14:textId="77777777" w:rsidR="00A35094" w:rsidRPr="005C384D" w:rsidRDefault="00A35094" w:rsidP="004526D2"/>
        </w:tc>
        <w:tc>
          <w:tcPr>
            <w:tcW w:w="2594" w:type="dxa"/>
          </w:tcPr>
          <w:p w14:paraId="02CD9564" w14:textId="77777777" w:rsidR="00A35094" w:rsidRPr="005C384D" w:rsidRDefault="00A35094" w:rsidP="004526D2"/>
        </w:tc>
      </w:tr>
      <w:tr w:rsidR="00A35094" w:rsidRPr="005C384D" w14:paraId="313BF45F" w14:textId="77777777" w:rsidTr="004526D2">
        <w:tc>
          <w:tcPr>
            <w:tcW w:w="2481" w:type="dxa"/>
          </w:tcPr>
          <w:p w14:paraId="336BD9DC" w14:textId="77777777" w:rsidR="00A35094" w:rsidRDefault="00A35094" w:rsidP="004526D2"/>
          <w:p w14:paraId="4B91990C" w14:textId="77777777" w:rsidR="00A35094" w:rsidRDefault="00A35094" w:rsidP="004526D2"/>
        </w:tc>
        <w:tc>
          <w:tcPr>
            <w:tcW w:w="2314" w:type="dxa"/>
          </w:tcPr>
          <w:p w14:paraId="2BA9502E" w14:textId="77777777" w:rsidR="00A35094" w:rsidRPr="005C384D" w:rsidRDefault="00A35094" w:rsidP="004526D2"/>
        </w:tc>
        <w:tc>
          <w:tcPr>
            <w:tcW w:w="2465" w:type="dxa"/>
          </w:tcPr>
          <w:p w14:paraId="1975C0FE" w14:textId="77777777" w:rsidR="00A35094" w:rsidRPr="005C384D" w:rsidRDefault="00A35094" w:rsidP="004526D2"/>
        </w:tc>
        <w:tc>
          <w:tcPr>
            <w:tcW w:w="2594" w:type="dxa"/>
          </w:tcPr>
          <w:p w14:paraId="5579804D" w14:textId="77777777" w:rsidR="00A35094" w:rsidRPr="005C384D" w:rsidRDefault="00A35094" w:rsidP="004526D2"/>
        </w:tc>
      </w:tr>
      <w:tr w:rsidR="00A35094" w:rsidRPr="005C384D" w14:paraId="6E087374" w14:textId="77777777" w:rsidTr="004526D2">
        <w:tc>
          <w:tcPr>
            <w:tcW w:w="2481" w:type="dxa"/>
          </w:tcPr>
          <w:p w14:paraId="641AB7A7" w14:textId="77777777" w:rsidR="00A35094" w:rsidRDefault="00A35094" w:rsidP="004526D2"/>
          <w:p w14:paraId="70046505" w14:textId="77777777" w:rsidR="00A35094" w:rsidRDefault="00A35094" w:rsidP="004526D2"/>
        </w:tc>
        <w:tc>
          <w:tcPr>
            <w:tcW w:w="2314" w:type="dxa"/>
          </w:tcPr>
          <w:p w14:paraId="73A46B79" w14:textId="77777777" w:rsidR="00A35094" w:rsidRPr="005C384D" w:rsidRDefault="00A35094" w:rsidP="004526D2"/>
        </w:tc>
        <w:tc>
          <w:tcPr>
            <w:tcW w:w="2465" w:type="dxa"/>
          </w:tcPr>
          <w:p w14:paraId="05BBE823" w14:textId="77777777" w:rsidR="00A35094" w:rsidRPr="005C384D" w:rsidRDefault="00A35094" w:rsidP="004526D2"/>
        </w:tc>
        <w:tc>
          <w:tcPr>
            <w:tcW w:w="2594" w:type="dxa"/>
          </w:tcPr>
          <w:p w14:paraId="14C53ED7" w14:textId="77777777" w:rsidR="00A35094" w:rsidRPr="005C384D" w:rsidRDefault="00A35094" w:rsidP="004526D2"/>
        </w:tc>
      </w:tr>
      <w:tr w:rsidR="00A35094" w:rsidRPr="005C384D" w14:paraId="10FFD67E" w14:textId="77777777" w:rsidTr="004526D2">
        <w:tc>
          <w:tcPr>
            <w:tcW w:w="2481" w:type="dxa"/>
          </w:tcPr>
          <w:p w14:paraId="55420F91" w14:textId="77777777" w:rsidR="00A35094" w:rsidRDefault="00A35094" w:rsidP="004526D2"/>
          <w:p w14:paraId="625C1334" w14:textId="77777777" w:rsidR="00A35094" w:rsidRDefault="00A35094" w:rsidP="004526D2"/>
        </w:tc>
        <w:tc>
          <w:tcPr>
            <w:tcW w:w="2314" w:type="dxa"/>
          </w:tcPr>
          <w:p w14:paraId="01599074" w14:textId="77777777" w:rsidR="00A35094" w:rsidRPr="005C384D" w:rsidRDefault="00A35094" w:rsidP="004526D2"/>
        </w:tc>
        <w:tc>
          <w:tcPr>
            <w:tcW w:w="2465" w:type="dxa"/>
          </w:tcPr>
          <w:p w14:paraId="64076E75" w14:textId="77777777" w:rsidR="00A35094" w:rsidRPr="005C384D" w:rsidRDefault="00A35094" w:rsidP="004526D2"/>
        </w:tc>
        <w:tc>
          <w:tcPr>
            <w:tcW w:w="2594" w:type="dxa"/>
          </w:tcPr>
          <w:p w14:paraId="0C2560D1" w14:textId="77777777" w:rsidR="00A35094" w:rsidRPr="005C384D" w:rsidRDefault="00A35094" w:rsidP="004526D2"/>
        </w:tc>
      </w:tr>
      <w:tr w:rsidR="00A35094" w:rsidRPr="005C384D" w14:paraId="5495C091" w14:textId="77777777" w:rsidTr="004526D2">
        <w:tc>
          <w:tcPr>
            <w:tcW w:w="2481" w:type="dxa"/>
          </w:tcPr>
          <w:p w14:paraId="41D46BD3" w14:textId="77777777" w:rsidR="00A35094" w:rsidRDefault="00A35094" w:rsidP="004526D2"/>
          <w:p w14:paraId="0D396582" w14:textId="77777777" w:rsidR="00A35094" w:rsidRDefault="00A35094" w:rsidP="004526D2"/>
        </w:tc>
        <w:tc>
          <w:tcPr>
            <w:tcW w:w="2314" w:type="dxa"/>
          </w:tcPr>
          <w:p w14:paraId="6DF7D642" w14:textId="77777777" w:rsidR="00A35094" w:rsidRPr="005C384D" w:rsidRDefault="00A35094" w:rsidP="004526D2"/>
        </w:tc>
        <w:tc>
          <w:tcPr>
            <w:tcW w:w="2465" w:type="dxa"/>
          </w:tcPr>
          <w:p w14:paraId="57E39E5B" w14:textId="77777777" w:rsidR="00A35094" w:rsidRPr="005C384D" w:rsidRDefault="00A35094" w:rsidP="004526D2"/>
        </w:tc>
        <w:tc>
          <w:tcPr>
            <w:tcW w:w="2594" w:type="dxa"/>
          </w:tcPr>
          <w:p w14:paraId="523EF6FA" w14:textId="77777777" w:rsidR="00A35094" w:rsidRPr="005C384D" w:rsidRDefault="00A35094" w:rsidP="004526D2"/>
        </w:tc>
      </w:tr>
      <w:tr w:rsidR="00A35094" w:rsidRPr="005C384D" w14:paraId="5E86CBAA" w14:textId="77777777" w:rsidTr="004526D2">
        <w:tc>
          <w:tcPr>
            <w:tcW w:w="2481" w:type="dxa"/>
          </w:tcPr>
          <w:p w14:paraId="10095C29" w14:textId="77777777" w:rsidR="00A35094" w:rsidRDefault="00A35094" w:rsidP="004526D2"/>
          <w:p w14:paraId="5221506F" w14:textId="77777777" w:rsidR="00A35094" w:rsidRDefault="00A35094" w:rsidP="004526D2"/>
        </w:tc>
        <w:tc>
          <w:tcPr>
            <w:tcW w:w="2314" w:type="dxa"/>
          </w:tcPr>
          <w:p w14:paraId="63178D5C" w14:textId="77777777" w:rsidR="00A35094" w:rsidRPr="005C384D" w:rsidRDefault="00A35094" w:rsidP="004526D2"/>
        </w:tc>
        <w:tc>
          <w:tcPr>
            <w:tcW w:w="2465" w:type="dxa"/>
          </w:tcPr>
          <w:p w14:paraId="1996F6DD" w14:textId="77777777" w:rsidR="00A35094" w:rsidRPr="005C384D" w:rsidRDefault="00A35094" w:rsidP="004526D2"/>
        </w:tc>
        <w:tc>
          <w:tcPr>
            <w:tcW w:w="2594" w:type="dxa"/>
          </w:tcPr>
          <w:p w14:paraId="4F893A1A" w14:textId="77777777" w:rsidR="00A35094" w:rsidRPr="005C384D" w:rsidRDefault="00A35094" w:rsidP="004526D2"/>
        </w:tc>
      </w:tr>
      <w:tr w:rsidR="00A35094" w:rsidRPr="005C384D" w14:paraId="4F7FDCF0" w14:textId="77777777" w:rsidTr="004526D2">
        <w:tc>
          <w:tcPr>
            <w:tcW w:w="2481" w:type="dxa"/>
          </w:tcPr>
          <w:p w14:paraId="744018E3" w14:textId="77777777" w:rsidR="00A35094" w:rsidRDefault="00A35094" w:rsidP="004526D2"/>
          <w:p w14:paraId="5A07BE64" w14:textId="77777777" w:rsidR="00A35094" w:rsidRDefault="00A35094" w:rsidP="004526D2"/>
        </w:tc>
        <w:tc>
          <w:tcPr>
            <w:tcW w:w="2314" w:type="dxa"/>
          </w:tcPr>
          <w:p w14:paraId="761FDAF7" w14:textId="77777777" w:rsidR="00A35094" w:rsidRPr="005C384D" w:rsidRDefault="00A35094" w:rsidP="004526D2"/>
        </w:tc>
        <w:tc>
          <w:tcPr>
            <w:tcW w:w="2465" w:type="dxa"/>
          </w:tcPr>
          <w:p w14:paraId="3F20315D" w14:textId="77777777" w:rsidR="00A35094" w:rsidRPr="005C384D" w:rsidRDefault="00A35094" w:rsidP="004526D2"/>
        </w:tc>
        <w:tc>
          <w:tcPr>
            <w:tcW w:w="2594" w:type="dxa"/>
          </w:tcPr>
          <w:p w14:paraId="51128B89" w14:textId="77777777" w:rsidR="00A35094" w:rsidRPr="005C384D" w:rsidRDefault="00A35094" w:rsidP="004526D2"/>
        </w:tc>
      </w:tr>
      <w:tr w:rsidR="00A35094" w:rsidRPr="005C384D" w14:paraId="47E1EFE9" w14:textId="77777777" w:rsidTr="004526D2">
        <w:tc>
          <w:tcPr>
            <w:tcW w:w="2481" w:type="dxa"/>
          </w:tcPr>
          <w:p w14:paraId="774BB8AD" w14:textId="77777777" w:rsidR="00A35094" w:rsidRDefault="00A35094" w:rsidP="004526D2"/>
          <w:p w14:paraId="2EF8CEB8" w14:textId="77777777" w:rsidR="00A35094" w:rsidRDefault="00A35094" w:rsidP="004526D2"/>
        </w:tc>
        <w:tc>
          <w:tcPr>
            <w:tcW w:w="2314" w:type="dxa"/>
          </w:tcPr>
          <w:p w14:paraId="1A1F24B7" w14:textId="77777777" w:rsidR="00A35094" w:rsidRPr="005C384D" w:rsidRDefault="00A35094" w:rsidP="004526D2"/>
        </w:tc>
        <w:tc>
          <w:tcPr>
            <w:tcW w:w="2465" w:type="dxa"/>
          </w:tcPr>
          <w:p w14:paraId="37D038FA" w14:textId="77777777" w:rsidR="00A35094" w:rsidRPr="005C384D" w:rsidRDefault="00A35094" w:rsidP="004526D2"/>
        </w:tc>
        <w:tc>
          <w:tcPr>
            <w:tcW w:w="2594" w:type="dxa"/>
          </w:tcPr>
          <w:p w14:paraId="4A26A703" w14:textId="77777777" w:rsidR="00A35094" w:rsidRPr="005C384D" w:rsidRDefault="00A35094" w:rsidP="004526D2"/>
        </w:tc>
      </w:tr>
      <w:tr w:rsidR="00A35094" w:rsidRPr="005C384D" w14:paraId="4F4F4DF6" w14:textId="77777777" w:rsidTr="004526D2">
        <w:tc>
          <w:tcPr>
            <w:tcW w:w="2481" w:type="dxa"/>
          </w:tcPr>
          <w:p w14:paraId="41BDA4F9" w14:textId="77777777" w:rsidR="00A35094" w:rsidRDefault="00A35094" w:rsidP="004526D2"/>
          <w:p w14:paraId="236EAA71" w14:textId="77777777" w:rsidR="00A35094" w:rsidRDefault="00A35094" w:rsidP="004526D2"/>
        </w:tc>
        <w:tc>
          <w:tcPr>
            <w:tcW w:w="2314" w:type="dxa"/>
          </w:tcPr>
          <w:p w14:paraId="678D7D8D" w14:textId="77777777" w:rsidR="00A35094" w:rsidRPr="005C384D" w:rsidRDefault="00A35094" w:rsidP="004526D2"/>
        </w:tc>
        <w:tc>
          <w:tcPr>
            <w:tcW w:w="2465" w:type="dxa"/>
          </w:tcPr>
          <w:p w14:paraId="3A167585" w14:textId="77777777" w:rsidR="00A35094" w:rsidRPr="005C384D" w:rsidRDefault="00A35094" w:rsidP="004526D2"/>
        </w:tc>
        <w:tc>
          <w:tcPr>
            <w:tcW w:w="2594" w:type="dxa"/>
          </w:tcPr>
          <w:p w14:paraId="0AA74D5B" w14:textId="77777777" w:rsidR="00A35094" w:rsidRPr="005C384D" w:rsidRDefault="00A35094" w:rsidP="004526D2"/>
        </w:tc>
      </w:tr>
      <w:tr w:rsidR="00A35094" w:rsidRPr="005C384D" w14:paraId="40AA5962" w14:textId="77777777" w:rsidTr="004526D2">
        <w:tc>
          <w:tcPr>
            <w:tcW w:w="2481" w:type="dxa"/>
          </w:tcPr>
          <w:p w14:paraId="306EAF29" w14:textId="77777777" w:rsidR="00A35094" w:rsidRDefault="00A35094" w:rsidP="004526D2"/>
          <w:p w14:paraId="214274BD" w14:textId="77777777" w:rsidR="00A35094" w:rsidRDefault="00A35094" w:rsidP="004526D2"/>
        </w:tc>
        <w:tc>
          <w:tcPr>
            <w:tcW w:w="2314" w:type="dxa"/>
          </w:tcPr>
          <w:p w14:paraId="0D853D05" w14:textId="77777777" w:rsidR="00A35094" w:rsidRPr="005C384D" w:rsidRDefault="00A35094" w:rsidP="004526D2"/>
        </w:tc>
        <w:tc>
          <w:tcPr>
            <w:tcW w:w="2465" w:type="dxa"/>
          </w:tcPr>
          <w:p w14:paraId="4B82B1CC" w14:textId="77777777" w:rsidR="00A35094" w:rsidRPr="005C384D" w:rsidRDefault="00A35094" w:rsidP="004526D2"/>
        </w:tc>
        <w:tc>
          <w:tcPr>
            <w:tcW w:w="2594" w:type="dxa"/>
          </w:tcPr>
          <w:p w14:paraId="6FEBB5CC" w14:textId="77777777" w:rsidR="00A35094" w:rsidRPr="005C384D" w:rsidRDefault="00A35094" w:rsidP="004526D2"/>
        </w:tc>
      </w:tr>
      <w:tr w:rsidR="00A35094" w:rsidRPr="005C384D" w14:paraId="488D6176" w14:textId="77777777" w:rsidTr="004526D2">
        <w:tc>
          <w:tcPr>
            <w:tcW w:w="2481" w:type="dxa"/>
          </w:tcPr>
          <w:p w14:paraId="6233CB42" w14:textId="77777777" w:rsidR="00A35094" w:rsidRDefault="00A35094" w:rsidP="004526D2"/>
          <w:p w14:paraId="780987D4" w14:textId="77777777" w:rsidR="00A35094" w:rsidRDefault="00A35094" w:rsidP="004526D2"/>
        </w:tc>
        <w:tc>
          <w:tcPr>
            <w:tcW w:w="2314" w:type="dxa"/>
          </w:tcPr>
          <w:p w14:paraId="20ACBC97" w14:textId="77777777" w:rsidR="00A35094" w:rsidRPr="005C384D" w:rsidRDefault="00A35094" w:rsidP="004526D2"/>
        </w:tc>
        <w:tc>
          <w:tcPr>
            <w:tcW w:w="2465" w:type="dxa"/>
          </w:tcPr>
          <w:p w14:paraId="1DCBA7FA" w14:textId="77777777" w:rsidR="00A35094" w:rsidRPr="005C384D" w:rsidRDefault="00A35094" w:rsidP="004526D2"/>
        </w:tc>
        <w:tc>
          <w:tcPr>
            <w:tcW w:w="2594" w:type="dxa"/>
          </w:tcPr>
          <w:p w14:paraId="28F7E15C" w14:textId="77777777" w:rsidR="00A35094" w:rsidRPr="005C384D" w:rsidRDefault="00A35094" w:rsidP="004526D2"/>
        </w:tc>
      </w:tr>
      <w:tr w:rsidR="00A35094" w:rsidRPr="005C384D" w14:paraId="3B3F3177" w14:textId="77777777" w:rsidTr="004526D2">
        <w:tc>
          <w:tcPr>
            <w:tcW w:w="2481" w:type="dxa"/>
          </w:tcPr>
          <w:p w14:paraId="72E0B9F1" w14:textId="77777777" w:rsidR="00A35094" w:rsidRDefault="00A35094" w:rsidP="004526D2"/>
          <w:p w14:paraId="324A36BB" w14:textId="77777777" w:rsidR="00A35094" w:rsidRDefault="00A35094" w:rsidP="004526D2"/>
        </w:tc>
        <w:tc>
          <w:tcPr>
            <w:tcW w:w="2314" w:type="dxa"/>
          </w:tcPr>
          <w:p w14:paraId="6422783A" w14:textId="77777777" w:rsidR="00A35094" w:rsidRPr="005C384D" w:rsidRDefault="00A35094" w:rsidP="004526D2"/>
        </w:tc>
        <w:tc>
          <w:tcPr>
            <w:tcW w:w="2465" w:type="dxa"/>
          </w:tcPr>
          <w:p w14:paraId="196B302D" w14:textId="77777777" w:rsidR="00A35094" w:rsidRPr="005C384D" w:rsidRDefault="00A35094" w:rsidP="004526D2"/>
        </w:tc>
        <w:tc>
          <w:tcPr>
            <w:tcW w:w="2594" w:type="dxa"/>
          </w:tcPr>
          <w:p w14:paraId="4023DF6D" w14:textId="77777777" w:rsidR="00A35094" w:rsidRPr="005C384D" w:rsidRDefault="00A35094" w:rsidP="004526D2"/>
        </w:tc>
      </w:tr>
      <w:tr w:rsidR="00A35094" w:rsidRPr="005C384D" w14:paraId="408D2F9C" w14:textId="77777777" w:rsidTr="004526D2">
        <w:tc>
          <w:tcPr>
            <w:tcW w:w="2481" w:type="dxa"/>
          </w:tcPr>
          <w:p w14:paraId="0259660B" w14:textId="77777777" w:rsidR="00A35094" w:rsidRDefault="00A35094" w:rsidP="004526D2"/>
          <w:p w14:paraId="3AAC763C" w14:textId="77777777" w:rsidR="00A35094" w:rsidRDefault="00A35094" w:rsidP="004526D2"/>
        </w:tc>
        <w:tc>
          <w:tcPr>
            <w:tcW w:w="2314" w:type="dxa"/>
          </w:tcPr>
          <w:p w14:paraId="0540A528" w14:textId="77777777" w:rsidR="00A35094" w:rsidRPr="005C384D" w:rsidRDefault="00A35094" w:rsidP="004526D2"/>
        </w:tc>
        <w:tc>
          <w:tcPr>
            <w:tcW w:w="2465" w:type="dxa"/>
          </w:tcPr>
          <w:p w14:paraId="1C0CB358" w14:textId="77777777" w:rsidR="00A35094" w:rsidRPr="005C384D" w:rsidRDefault="00A35094" w:rsidP="004526D2"/>
        </w:tc>
        <w:tc>
          <w:tcPr>
            <w:tcW w:w="2594" w:type="dxa"/>
          </w:tcPr>
          <w:p w14:paraId="2E48F935" w14:textId="77777777" w:rsidR="00A35094" w:rsidRPr="005C384D" w:rsidRDefault="00A35094" w:rsidP="004526D2"/>
        </w:tc>
      </w:tr>
      <w:tr w:rsidR="00A35094" w:rsidRPr="005C384D" w14:paraId="6454A89B" w14:textId="77777777" w:rsidTr="004526D2">
        <w:tc>
          <w:tcPr>
            <w:tcW w:w="2481" w:type="dxa"/>
          </w:tcPr>
          <w:p w14:paraId="036846D9" w14:textId="77777777" w:rsidR="00A35094" w:rsidRDefault="00A35094" w:rsidP="004526D2"/>
          <w:p w14:paraId="527297C5" w14:textId="77777777" w:rsidR="00A35094" w:rsidRDefault="00A35094" w:rsidP="004526D2"/>
        </w:tc>
        <w:tc>
          <w:tcPr>
            <w:tcW w:w="2314" w:type="dxa"/>
          </w:tcPr>
          <w:p w14:paraId="11354F77" w14:textId="77777777" w:rsidR="00A35094" w:rsidRPr="005C384D" w:rsidRDefault="00A35094" w:rsidP="004526D2"/>
        </w:tc>
        <w:tc>
          <w:tcPr>
            <w:tcW w:w="2465" w:type="dxa"/>
          </w:tcPr>
          <w:p w14:paraId="4536351D" w14:textId="77777777" w:rsidR="00A35094" w:rsidRPr="005C384D" w:rsidRDefault="00A35094" w:rsidP="004526D2"/>
        </w:tc>
        <w:tc>
          <w:tcPr>
            <w:tcW w:w="2594" w:type="dxa"/>
          </w:tcPr>
          <w:p w14:paraId="4BA06BCE" w14:textId="77777777" w:rsidR="00A35094" w:rsidRPr="005C384D" w:rsidRDefault="00A35094" w:rsidP="004526D2"/>
        </w:tc>
      </w:tr>
      <w:tr w:rsidR="00A35094" w:rsidRPr="005C384D" w14:paraId="6114BEC6" w14:textId="77777777" w:rsidTr="004526D2">
        <w:tc>
          <w:tcPr>
            <w:tcW w:w="2481" w:type="dxa"/>
          </w:tcPr>
          <w:p w14:paraId="1ED53C4B" w14:textId="77777777" w:rsidR="00A35094" w:rsidRDefault="00A35094" w:rsidP="004526D2"/>
          <w:p w14:paraId="7576D7FE" w14:textId="77777777" w:rsidR="00A35094" w:rsidRDefault="00A35094" w:rsidP="004526D2"/>
        </w:tc>
        <w:tc>
          <w:tcPr>
            <w:tcW w:w="2314" w:type="dxa"/>
          </w:tcPr>
          <w:p w14:paraId="6B4927CD" w14:textId="77777777" w:rsidR="00A35094" w:rsidRPr="005C384D" w:rsidRDefault="00A35094" w:rsidP="004526D2"/>
        </w:tc>
        <w:tc>
          <w:tcPr>
            <w:tcW w:w="2465" w:type="dxa"/>
          </w:tcPr>
          <w:p w14:paraId="7088DF7A" w14:textId="77777777" w:rsidR="00A35094" w:rsidRPr="005C384D" w:rsidRDefault="00A35094" w:rsidP="004526D2"/>
        </w:tc>
        <w:tc>
          <w:tcPr>
            <w:tcW w:w="2594" w:type="dxa"/>
          </w:tcPr>
          <w:p w14:paraId="4DF23CD6" w14:textId="77777777" w:rsidR="00A35094" w:rsidRPr="005C384D" w:rsidRDefault="00A35094" w:rsidP="004526D2"/>
        </w:tc>
      </w:tr>
      <w:tr w:rsidR="00A35094" w:rsidRPr="005C384D" w14:paraId="437F64D4" w14:textId="77777777" w:rsidTr="004526D2">
        <w:tc>
          <w:tcPr>
            <w:tcW w:w="2481" w:type="dxa"/>
          </w:tcPr>
          <w:p w14:paraId="73E79462" w14:textId="77777777" w:rsidR="00A35094" w:rsidRDefault="00A35094" w:rsidP="004526D2"/>
          <w:p w14:paraId="1634675E" w14:textId="77777777" w:rsidR="00A35094" w:rsidRDefault="00A35094" w:rsidP="004526D2"/>
        </w:tc>
        <w:tc>
          <w:tcPr>
            <w:tcW w:w="2314" w:type="dxa"/>
          </w:tcPr>
          <w:p w14:paraId="736E4D0C" w14:textId="77777777" w:rsidR="00A35094" w:rsidRPr="005C384D" w:rsidRDefault="00A35094" w:rsidP="004526D2"/>
        </w:tc>
        <w:tc>
          <w:tcPr>
            <w:tcW w:w="2465" w:type="dxa"/>
          </w:tcPr>
          <w:p w14:paraId="698EC5A2" w14:textId="77777777" w:rsidR="00A35094" w:rsidRPr="005C384D" w:rsidRDefault="00A35094" w:rsidP="004526D2"/>
        </w:tc>
        <w:tc>
          <w:tcPr>
            <w:tcW w:w="2594" w:type="dxa"/>
          </w:tcPr>
          <w:p w14:paraId="2540D6DB" w14:textId="77777777" w:rsidR="00A35094" w:rsidRPr="005C384D" w:rsidRDefault="00A35094" w:rsidP="004526D2"/>
        </w:tc>
      </w:tr>
      <w:tr w:rsidR="00A35094" w:rsidRPr="005C384D" w14:paraId="7EF369C8" w14:textId="77777777" w:rsidTr="004526D2">
        <w:tc>
          <w:tcPr>
            <w:tcW w:w="2481" w:type="dxa"/>
          </w:tcPr>
          <w:p w14:paraId="094BE79E" w14:textId="77777777" w:rsidR="00A35094" w:rsidRDefault="00A35094" w:rsidP="004526D2"/>
          <w:p w14:paraId="400160A1" w14:textId="77777777" w:rsidR="00A35094" w:rsidRDefault="00A35094" w:rsidP="004526D2"/>
        </w:tc>
        <w:tc>
          <w:tcPr>
            <w:tcW w:w="2314" w:type="dxa"/>
          </w:tcPr>
          <w:p w14:paraId="0FE4DE3A" w14:textId="77777777" w:rsidR="00A35094" w:rsidRPr="005C384D" w:rsidRDefault="00A35094" w:rsidP="004526D2"/>
        </w:tc>
        <w:tc>
          <w:tcPr>
            <w:tcW w:w="2465" w:type="dxa"/>
          </w:tcPr>
          <w:p w14:paraId="5A2E1376" w14:textId="77777777" w:rsidR="00A35094" w:rsidRPr="005C384D" w:rsidRDefault="00A35094" w:rsidP="004526D2"/>
        </w:tc>
        <w:tc>
          <w:tcPr>
            <w:tcW w:w="2594" w:type="dxa"/>
          </w:tcPr>
          <w:p w14:paraId="34AD7F24" w14:textId="77777777" w:rsidR="00A35094" w:rsidRPr="005C384D" w:rsidRDefault="00A35094" w:rsidP="004526D2"/>
        </w:tc>
      </w:tr>
      <w:tr w:rsidR="00A35094" w:rsidRPr="005C384D" w14:paraId="76612FC7" w14:textId="77777777" w:rsidTr="004526D2">
        <w:tc>
          <w:tcPr>
            <w:tcW w:w="2481" w:type="dxa"/>
          </w:tcPr>
          <w:p w14:paraId="5B2E1876" w14:textId="77777777" w:rsidR="00A35094" w:rsidRDefault="00A35094" w:rsidP="004526D2"/>
          <w:p w14:paraId="126D5BFC" w14:textId="77777777" w:rsidR="00A35094" w:rsidRDefault="00A35094" w:rsidP="004526D2"/>
        </w:tc>
        <w:tc>
          <w:tcPr>
            <w:tcW w:w="2314" w:type="dxa"/>
          </w:tcPr>
          <w:p w14:paraId="086E825B" w14:textId="77777777" w:rsidR="00A35094" w:rsidRPr="005C384D" w:rsidRDefault="00A35094" w:rsidP="004526D2"/>
        </w:tc>
        <w:tc>
          <w:tcPr>
            <w:tcW w:w="2465" w:type="dxa"/>
          </w:tcPr>
          <w:p w14:paraId="128B8C31" w14:textId="77777777" w:rsidR="00A35094" w:rsidRPr="005C384D" w:rsidRDefault="00A35094" w:rsidP="004526D2"/>
        </w:tc>
        <w:tc>
          <w:tcPr>
            <w:tcW w:w="2594" w:type="dxa"/>
          </w:tcPr>
          <w:p w14:paraId="0E8DF0F2" w14:textId="77777777" w:rsidR="00A35094" w:rsidRPr="005C384D" w:rsidRDefault="00A35094" w:rsidP="004526D2"/>
        </w:tc>
      </w:tr>
      <w:tr w:rsidR="00A35094" w:rsidRPr="005C384D" w14:paraId="389AE10D" w14:textId="77777777" w:rsidTr="004526D2">
        <w:tc>
          <w:tcPr>
            <w:tcW w:w="2481" w:type="dxa"/>
          </w:tcPr>
          <w:p w14:paraId="0972EA85" w14:textId="77777777" w:rsidR="00A35094" w:rsidRDefault="00A35094" w:rsidP="004526D2"/>
          <w:p w14:paraId="189BA24C" w14:textId="77777777" w:rsidR="00A35094" w:rsidRDefault="00A35094" w:rsidP="004526D2"/>
        </w:tc>
        <w:tc>
          <w:tcPr>
            <w:tcW w:w="2314" w:type="dxa"/>
          </w:tcPr>
          <w:p w14:paraId="25ADF702" w14:textId="77777777" w:rsidR="00A35094" w:rsidRPr="005C384D" w:rsidRDefault="00A35094" w:rsidP="004526D2"/>
        </w:tc>
        <w:tc>
          <w:tcPr>
            <w:tcW w:w="2465" w:type="dxa"/>
          </w:tcPr>
          <w:p w14:paraId="1DE9C073" w14:textId="77777777" w:rsidR="00A35094" w:rsidRPr="005C384D" w:rsidRDefault="00A35094" w:rsidP="004526D2"/>
        </w:tc>
        <w:tc>
          <w:tcPr>
            <w:tcW w:w="2594" w:type="dxa"/>
          </w:tcPr>
          <w:p w14:paraId="2B88C283" w14:textId="77777777" w:rsidR="00A35094" w:rsidRPr="005C384D" w:rsidRDefault="00A35094" w:rsidP="004526D2"/>
        </w:tc>
      </w:tr>
      <w:tr w:rsidR="00A35094" w:rsidRPr="005C384D" w14:paraId="7E7B15D8" w14:textId="77777777" w:rsidTr="004526D2">
        <w:tc>
          <w:tcPr>
            <w:tcW w:w="2481" w:type="dxa"/>
          </w:tcPr>
          <w:p w14:paraId="28B871D0" w14:textId="77777777" w:rsidR="00A35094" w:rsidRDefault="00A35094" w:rsidP="004526D2"/>
          <w:p w14:paraId="46F2F3FB" w14:textId="77777777" w:rsidR="00A35094" w:rsidRDefault="00A35094" w:rsidP="004526D2"/>
        </w:tc>
        <w:tc>
          <w:tcPr>
            <w:tcW w:w="2314" w:type="dxa"/>
          </w:tcPr>
          <w:p w14:paraId="7186BF98" w14:textId="77777777" w:rsidR="00A35094" w:rsidRPr="005C384D" w:rsidRDefault="00A35094" w:rsidP="004526D2"/>
        </w:tc>
        <w:tc>
          <w:tcPr>
            <w:tcW w:w="2465" w:type="dxa"/>
          </w:tcPr>
          <w:p w14:paraId="59711B22" w14:textId="77777777" w:rsidR="00A35094" w:rsidRPr="005C384D" w:rsidRDefault="00A35094" w:rsidP="004526D2"/>
        </w:tc>
        <w:tc>
          <w:tcPr>
            <w:tcW w:w="2594" w:type="dxa"/>
          </w:tcPr>
          <w:p w14:paraId="632ADD5D" w14:textId="77777777" w:rsidR="00A35094" w:rsidRPr="005C384D" w:rsidRDefault="00A35094" w:rsidP="004526D2"/>
        </w:tc>
      </w:tr>
      <w:tr w:rsidR="00A35094" w:rsidRPr="005C384D" w14:paraId="6536F7E1" w14:textId="77777777" w:rsidTr="004526D2">
        <w:tc>
          <w:tcPr>
            <w:tcW w:w="2481" w:type="dxa"/>
          </w:tcPr>
          <w:p w14:paraId="5301F03C" w14:textId="77777777" w:rsidR="00A35094" w:rsidRDefault="00A35094" w:rsidP="004526D2"/>
          <w:p w14:paraId="0C6A15E0" w14:textId="77777777" w:rsidR="00A35094" w:rsidRDefault="00A35094" w:rsidP="004526D2"/>
        </w:tc>
        <w:tc>
          <w:tcPr>
            <w:tcW w:w="2314" w:type="dxa"/>
          </w:tcPr>
          <w:p w14:paraId="5CD5F150" w14:textId="77777777" w:rsidR="00A35094" w:rsidRPr="005C384D" w:rsidRDefault="00A35094" w:rsidP="004526D2"/>
        </w:tc>
        <w:tc>
          <w:tcPr>
            <w:tcW w:w="2465" w:type="dxa"/>
          </w:tcPr>
          <w:p w14:paraId="16977A15" w14:textId="77777777" w:rsidR="00A35094" w:rsidRPr="005C384D" w:rsidRDefault="00A35094" w:rsidP="004526D2"/>
        </w:tc>
        <w:tc>
          <w:tcPr>
            <w:tcW w:w="2594" w:type="dxa"/>
          </w:tcPr>
          <w:p w14:paraId="4C33404F" w14:textId="77777777" w:rsidR="00A35094" w:rsidRPr="005C384D" w:rsidRDefault="00A35094" w:rsidP="004526D2"/>
        </w:tc>
      </w:tr>
      <w:tr w:rsidR="00A35094" w:rsidRPr="005C384D" w14:paraId="3F4434DC" w14:textId="77777777" w:rsidTr="004526D2">
        <w:tc>
          <w:tcPr>
            <w:tcW w:w="2481" w:type="dxa"/>
          </w:tcPr>
          <w:p w14:paraId="08D06322" w14:textId="77777777" w:rsidR="00A35094" w:rsidRDefault="00A35094" w:rsidP="004526D2"/>
          <w:p w14:paraId="3D77D483" w14:textId="77777777" w:rsidR="00A35094" w:rsidRDefault="00A35094" w:rsidP="004526D2"/>
        </w:tc>
        <w:tc>
          <w:tcPr>
            <w:tcW w:w="2314" w:type="dxa"/>
          </w:tcPr>
          <w:p w14:paraId="3920722B" w14:textId="77777777" w:rsidR="00A35094" w:rsidRPr="005C384D" w:rsidRDefault="00A35094" w:rsidP="004526D2"/>
        </w:tc>
        <w:tc>
          <w:tcPr>
            <w:tcW w:w="2465" w:type="dxa"/>
          </w:tcPr>
          <w:p w14:paraId="2CC8A786" w14:textId="77777777" w:rsidR="00A35094" w:rsidRPr="005C384D" w:rsidRDefault="00A35094" w:rsidP="004526D2"/>
        </w:tc>
        <w:tc>
          <w:tcPr>
            <w:tcW w:w="2594" w:type="dxa"/>
          </w:tcPr>
          <w:p w14:paraId="28CF9998" w14:textId="77777777" w:rsidR="00A35094" w:rsidRPr="005C384D" w:rsidRDefault="00A35094" w:rsidP="004526D2"/>
        </w:tc>
      </w:tr>
      <w:tr w:rsidR="00A35094" w:rsidRPr="005C384D" w14:paraId="1DE77D3E" w14:textId="77777777" w:rsidTr="004526D2">
        <w:tc>
          <w:tcPr>
            <w:tcW w:w="2481" w:type="dxa"/>
          </w:tcPr>
          <w:p w14:paraId="36ACB131" w14:textId="77777777" w:rsidR="00A35094" w:rsidRDefault="00A35094" w:rsidP="004526D2"/>
          <w:p w14:paraId="1A167367" w14:textId="77777777" w:rsidR="00A35094" w:rsidRDefault="00A35094" w:rsidP="004526D2"/>
        </w:tc>
        <w:tc>
          <w:tcPr>
            <w:tcW w:w="2314" w:type="dxa"/>
          </w:tcPr>
          <w:p w14:paraId="6A55FEA6" w14:textId="77777777" w:rsidR="00A35094" w:rsidRPr="005C384D" w:rsidRDefault="00A35094" w:rsidP="004526D2"/>
        </w:tc>
        <w:tc>
          <w:tcPr>
            <w:tcW w:w="2465" w:type="dxa"/>
          </w:tcPr>
          <w:p w14:paraId="0017040B" w14:textId="77777777" w:rsidR="00A35094" w:rsidRPr="005C384D" w:rsidRDefault="00A35094" w:rsidP="004526D2"/>
        </w:tc>
        <w:tc>
          <w:tcPr>
            <w:tcW w:w="2594" w:type="dxa"/>
          </w:tcPr>
          <w:p w14:paraId="0E02D664" w14:textId="77777777" w:rsidR="00A35094" w:rsidRPr="005C384D" w:rsidRDefault="00A35094" w:rsidP="004526D2"/>
        </w:tc>
      </w:tr>
      <w:tr w:rsidR="00A35094" w:rsidRPr="005C384D" w14:paraId="6881AD09" w14:textId="77777777" w:rsidTr="004526D2">
        <w:tc>
          <w:tcPr>
            <w:tcW w:w="2481" w:type="dxa"/>
          </w:tcPr>
          <w:p w14:paraId="54BC7C85" w14:textId="77777777" w:rsidR="00A35094" w:rsidRDefault="00A35094" w:rsidP="004526D2"/>
          <w:p w14:paraId="5E01EF81" w14:textId="77777777" w:rsidR="00A35094" w:rsidRDefault="00A35094" w:rsidP="004526D2"/>
        </w:tc>
        <w:tc>
          <w:tcPr>
            <w:tcW w:w="2314" w:type="dxa"/>
          </w:tcPr>
          <w:p w14:paraId="0B4E0501" w14:textId="77777777" w:rsidR="00A35094" w:rsidRPr="005C384D" w:rsidRDefault="00A35094" w:rsidP="004526D2"/>
        </w:tc>
        <w:tc>
          <w:tcPr>
            <w:tcW w:w="2465" w:type="dxa"/>
          </w:tcPr>
          <w:p w14:paraId="4B22A25F" w14:textId="77777777" w:rsidR="00A35094" w:rsidRPr="005C384D" w:rsidRDefault="00A35094" w:rsidP="004526D2"/>
        </w:tc>
        <w:tc>
          <w:tcPr>
            <w:tcW w:w="2594" w:type="dxa"/>
          </w:tcPr>
          <w:p w14:paraId="0ABBFA65" w14:textId="77777777" w:rsidR="00A35094" w:rsidRPr="005C384D" w:rsidRDefault="00A35094" w:rsidP="004526D2"/>
        </w:tc>
      </w:tr>
      <w:tr w:rsidR="00A35094" w:rsidRPr="005C384D" w14:paraId="0A019861" w14:textId="77777777" w:rsidTr="004526D2">
        <w:tc>
          <w:tcPr>
            <w:tcW w:w="2481" w:type="dxa"/>
          </w:tcPr>
          <w:p w14:paraId="51D822E3" w14:textId="77777777" w:rsidR="00A35094" w:rsidRDefault="00A35094" w:rsidP="004526D2"/>
          <w:p w14:paraId="6BBF3887" w14:textId="77777777" w:rsidR="00A35094" w:rsidRDefault="00A35094" w:rsidP="004526D2"/>
        </w:tc>
        <w:tc>
          <w:tcPr>
            <w:tcW w:w="2314" w:type="dxa"/>
          </w:tcPr>
          <w:p w14:paraId="21E8799F" w14:textId="77777777" w:rsidR="00A35094" w:rsidRPr="005C384D" w:rsidRDefault="00A35094" w:rsidP="004526D2"/>
        </w:tc>
        <w:tc>
          <w:tcPr>
            <w:tcW w:w="2465" w:type="dxa"/>
          </w:tcPr>
          <w:p w14:paraId="6E8E95DC" w14:textId="77777777" w:rsidR="00A35094" w:rsidRPr="005C384D" w:rsidRDefault="00A35094" w:rsidP="004526D2"/>
        </w:tc>
        <w:tc>
          <w:tcPr>
            <w:tcW w:w="2594" w:type="dxa"/>
          </w:tcPr>
          <w:p w14:paraId="6F18159A" w14:textId="77777777" w:rsidR="00A35094" w:rsidRPr="005C384D" w:rsidRDefault="00A35094" w:rsidP="004526D2"/>
        </w:tc>
      </w:tr>
      <w:tr w:rsidR="00A35094" w:rsidRPr="005C384D" w14:paraId="0C128AB9" w14:textId="77777777" w:rsidTr="004526D2">
        <w:tc>
          <w:tcPr>
            <w:tcW w:w="2481" w:type="dxa"/>
          </w:tcPr>
          <w:p w14:paraId="7A3F7636" w14:textId="77777777" w:rsidR="00A35094" w:rsidRDefault="00A35094" w:rsidP="004526D2"/>
          <w:p w14:paraId="6FA6DF90" w14:textId="77777777" w:rsidR="00A35094" w:rsidRDefault="00A35094" w:rsidP="004526D2"/>
        </w:tc>
        <w:tc>
          <w:tcPr>
            <w:tcW w:w="2314" w:type="dxa"/>
          </w:tcPr>
          <w:p w14:paraId="6FDB9185" w14:textId="77777777" w:rsidR="00A35094" w:rsidRPr="005C384D" w:rsidRDefault="00A35094" w:rsidP="004526D2"/>
        </w:tc>
        <w:tc>
          <w:tcPr>
            <w:tcW w:w="2465" w:type="dxa"/>
          </w:tcPr>
          <w:p w14:paraId="556A7F0C" w14:textId="77777777" w:rsidR="00A35094" w:rsidRPr="005C384D" w:rsidRDefault="00A35094" w:rsidP="004526D2"/>
        </w:tc>
        <w:tc>
          <w:tcPr>
            <w:tcW w:w="2594" w:type="dxa"/>
          </w:tcPr>
          <w:p w14:paraId="7198C034" w14:textId="77777777" w:rsidR="00A35094" w:rsidRPr="005C384D" w:rsidRDefault="00A35094" w:rsidP="004526D2"/>
        </w:tc>
      </w:tr>
      <w:tr w:rsidR="00A35094" w:rsidRPr="005C384D" w14:paraId="7782E2A0" w14:textId="77777777" w:rsidTr="004526D2">
        <w:tc>
          <w:tcPr>
            <w:tcW w:w="2481" w:type="dxa"/>
          </w:tcPr>
          <w:p w14:paraId="3E608A30" w14:textId="77777777" w:rsidR="00A35094" w:rsidRDefault="00A35094" w:rsidP="004526D2"/>
          <w:p w14:paraId="18A22902" w14:textId="77777777" w:rsidR="00A35094" w:rsidRDefault="00A35094" w:rsidP="004526D2"/>
        </w:tc>
        <w:tc>
          <w:tcPr>
            <w:tcW w:w="2314" w:type="dxa"/>
          </w:tcPr>
          <w:p w14:paraId="200BF5D7" w14:textId="77777777" w:rsidR="00A35094" w:rsidRPr="005C384D" w:rsidRDefault="00A35094" w:rsidP="004526D2"/>
        </w:tc>
        <w:tc>
          <w:tcPr>
            <w:tcW w:w="2465" w:type="dxa"/>
          </w:tcPr>
          <w:p w14:paraId="05E2F0DB" w14:textId="77777777" w:rsidR="00A35094" w:rsidRPr="005C384D" w:rsidRDefault="00A35094" w:rsidP="004526D2"/>
        </w:tc>
        <w:tc>
          <w:tcPr>
            <w:tcW w:w="2594" w:type="dxa"/>
          </w:tcPr>
          <w:p w14:paraId="6E3EBA6D" w14:textId="77777777" w:rsidR="00A35094" w:rsidRPr="005C384D" w:rsidRDefault="00A35094" w:rsidP="004526D2"/>
        </w:tc>
      </w:tr>
      <w:tr w:rsidR="00A35094" w:rsidRPr="005C384D" w14:paraId="6B951DFD" w14:textId="77777777" w:rsidTr="004526D2">
        <w:tc>
          <w:tcPr>
            <w:tcW w:w="2481" w:type="dxa"/>
          </w:tcPr>
          <w:p w14:paraId="733D1E37" w14:textId="77777777" w:rsidR="00A35094" w:rsidRDefault="00A35094" w:rsidP="004526D2"/>
          <w:p w14:paraId="0ABD1B32" w14:textId="77777777" w:rsidR="00A35094" w:rsidRDefault="00A35094" w:rsidP="004526D2"/>
        </w:tc>
        <w:tc>
          <w:tcPr>
            <w:tcW w:w="2314" w:type="dxa"/>
          </w:tcPr>
          <w:p w14:paraId="13C90058" w14:textId="77777777" w:rsidR="00A35094" w:rsidRPr="005C384D" w:rsidRDefault="00A35094" w:rsidP="004526D2"/>
        </w:tc>
        <w:tc>
          <w:tcPr>
            <w:tcW w:w="2465" w:type="dxa"/>
          </w:tcPr>
          <w:p w14:paraId="211EE5C5" w14:textId="77777777" w:rsidR="00A35094" w:rsidRPr="005C384D" w:rsidRDefault="00A35094" w:rsidP="004526D2"/>
        </w:tc>
        <w:tc>
          <w:tcPr>
            <w:tcW w:w="2594" w:type="dxa"/>
          </w:tcPr>
          <w:p w14:paraId="39617A14" w14:textId="77777777" w:rsidR="00A35094" w:rsidRPr="005C384D" w:rsidRDefault="00A35094" w:rsidP="004526D2"/>
        </w:tc>
      </w:tr>
    </w:tbl>
    <w:p w14:paraId="52AC731D" w14:textId="77777777" w:rsidR="00A35094" w:rsidRPr="00FB2A31" w:rsidRDefault="00A35094" w:rsidP="00A35094">
      <w:pPr>
        <w:rPr>
          <w:sz w:val="28"/>
          <w:szCs w:val="28"/>
        </w:rPr>
      </w:pPr>
    </w:p>
    <w:p w14:paraId="3CC8F148" w14:textId="77777777" w:rsidR="00A35094" w:rsidRDefault="00A35094" w:rsidP="00A35094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DD3785" w14:textId="77777777" w:rsidR="00A35094" w:rsidRDefault="00A35094" w:rsidP="000C0955"/>
    <w:sectPr w:rsidR="00A35094" w:rsidSect="004932F8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0C21" w14:textId="77777777" w:rsidR="00773FFA" w:rsidRDefault="00773FFA" w:rsidP="004932F8">
      <w:r>
        <w:separator/>
      </w:r>
    </w:p>
  </w:endnote>
  <w:endnote w:type="continuationSeparator" w:id="0">
    <w:p w14:paraId="0263FFC5" w14:textId="77777777" w:rsidR="00773FFA" w:rsidRDefault="00773FFA" w:rsidP="0049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BE359" w14:textId="77777777" w:rsidR="00773FFA" w:rsidRDefault="00773FFA" w:rsidP="004932F8">
      <w:r>
        <w:separator/>
      </w:r>
    </w:p>
  </w:footnote>
  <w:footnote w:type="continuationSeparator" w:id="0">
    <w:p w14:paraId="6EEC0B49" w14:textId="77777777" w:rsidR="00773FFA" w:rsidRDefault="00773FFA" w:rsidP="0049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972650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21F2D808" w14:textId="77777777" w:rsidR="004932F8" w:rsidRPr="004932F8" w:rsidRDefault="004932F8">
        <w:pPr>
          <w:pStyle w:val="af0"/>
          <w:jc w:val="center"/>
          <w:rPr>
            <w:sz w:val="26"/>
            <w:szCs w:val="26"/>
          </w:rPr>
        </w:pPr>
        <w:r w:rsidRPr="004932F8">
          <w:rPr>
            <w:sz w:val="26"/>
            <w:szCs w:val="26"/>
          </w:rPr>
          <w:fldChar w:fldCharType="begin"/>
        </w:r>
        <w:r w:rsidRPr="004932F8">
          <w:rPr>
            <w:sz w:val="26"/>
            <w:szCs w:val="26"/>
          </w:rPr>
          <w:instrText>PAGE   \* MERGEFORMAT</w:instrText>
        </w:r>
        <w:r w:rsidRPr="004932F8">
          <w:rPr>
            <w:sz w:val="26"/>
            <w:szCs w:val="26"/>
          </w:rPr>
          <w:fldChar w:fldCharType="separate"/>
        </w:r>
        <w:r w:rsidR="00324AD1">
          <w:rPr>
            <w:noProof/>
            <w:sz w:val="26"/>
            <w:szCs w:val="26"/>
          </w:rPr>
          <w:t>2</w:t>
        </w:r>
        <w:r w:rsidRPr="004932F8">
          <w:rPr>
            <w:sz w:val="26"/>
            <w:szCs w:val="26"/>
          </w:rPr>
          <w:fldChar w:fldCharType="end"/>
        </w:r>
      </w:p>
    </w:sdtContent>
  </w:sdt>
  <w:p w14:paraId="7C567070" w14:textId="77777777" w:rsidR="004932F8" w:rsidRDefault="004932F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154F8"/>
    <w:multiLevelType w:val="hybridMultilevel"/>
    <w:tmpl w:val="4490D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B061A"/>
    <w:multiLevelType w:val="hybridMultilevel"/>
    <w:tmpl w:val="10B8E1DE"/>
    <w:lvl w:ilvl="0" w:tplc="B02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269ED0">
      <w:numFmt w:val="none"/>
      <w:lvlText w:val=""/>
      <w:lvlJc w:val="left"/>
      <w:pPr>
        <w:tabs>
          <w:tab w:val="num" w:pos="360"/>
        </w:tabs>
      </w:pPr>
    </w:lvl>
    <w:lvl w:ilvl="2" w:tplc="310284CA">
      <w:numFmt w:val="none"/>
      <w:lvlText w:val=""/>
      <w:lvlJc w:val="left"/>
      <w:pPr>
        <w:tabs>
          <w:tab w:val="num" w:pos="360"/>
        </w:tabs>
      </w:pPr>
    </w:lvl>
    <w:lvl w:ilvl="3" w:tplc="A724C00A">
      <w:numFmt w:val="none"/>
      <w:lvlText w:val=""/>
      <w:lvlJc w:val="left"/>
      <w:pPr>
        <w:tabs>
          <w:tab w:val="num" w:pos="360"/>
        </w:tabs>
      </w:pPr>
    </w:lvl>
    <w:lvl w:ilvl="4" w:tplc="D6143628">
      <w:numFmt w:val="none"/>
      <w:lvlText w:val=""/>
      <w:lvlJc w:val="left"/>
      <w:pPr>
        <w:tabs>
          <w:tab w:val="num" w:pos="360"/>
        </w:tabs>
      </w:pPr>
    </w:lvl>
    <w:lvl w:ilvl="5" w:tplc="E6A88140">
      <w:numFmt w:val="none"/>
      <w:lvlText w:val=""/>
      <w:lvlJc w:val="left"/>
      <w:pPr>
        <w:tabs>
          <w:tab w:val="num" w:pos="360"/>
        </w:tabs>
      </w:pPr>
    </w:lvl>
    <w:lvl w:ilvl="6" w:tplc="155CABA6">
      <w:numFmt w:val="none"/>
      <w:lvlText w:val=""/>
      <w:lvlJc w:val="left"/>
      <w:pPr>
        <w:tabs>
          <w:tab w:val="num" w:pos="360"/>
        </w:tabs>
      </w:pPr>
    </w:lvl>
    <w:lvl w:ilvl="7" w:tplc="7ACECF36">
      <w:numFmt w:val="none"/>
      <w:lvlText w:val=""/>
      <w:lvlJc w:val="left"/>
      <w:pPr>
        <w:tabs>
          <w:tab w:val="num" w:pos="360"/>
        </w:tabs>
      </w:pPr>
    </w:lvl>
    <w:lvl w:ilvl="8" w:tplc="F3D82B3E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80722A7"/>
    <w:multiLevelType w:val="hybridMultilevel"/>
    <w:tmpl w:val="44B2D174"/>
    <w:lvl w:ilvl="0" w:tplc="0419000F">
      <w:start w:val="1"/>
      <w:numFmt w:val="decimal"/>
      <w:lvlText w:val="%1."/>
      <w:lvlJc w:val="left"/>
      <w:pPr>
        <w:tabs>
          <w:tab w:val="num" w:pos="2134"/>
        </w:tabs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4"/>
        </w:tabs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4"/>
        </w:tabs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4"/>
        </w:tabs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4"/>
        </w:tabs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4"/>
        </w:tabs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4"/>
        </w:tabs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4"/>
        </w:tabs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4"/>
        </w:tabs>
        <w:ind w:left="7894" w:hanging="180"/>
      </w:pPr>
    </w:lvl>
  </w:abstractNum>
  <w:abstractNum w:abstractNumId="3" w15:restartNumberingAfterBreak="0">
    <w:nsid w:val="7C1746A8"/>
    <w:multiLevelType w:val="hybridMultilevel"/>
    <w:tmpl w:val="062C4A2A"/>
    <w:lvl w:ilvl="0" w:tplc="3E92E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2312669">
    <w:abstractNumId w:val="2"/>
  </w:num>
  <w:num w:numId="2" w16cid:durableId="2132701820">
    <w:abstractNumId w:val="0"/>
  </w:num>
  <w:num w:numId="3" w16cid:durableId="775172915">
    <w:abstractNumId w:val="1"/>
  </w:num>
  <w:num w:numId="4" w16cid:durableId="206297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7D"/>
    <w:rsid w:val="00002447"/>
    <w:rsid w:val="000024CC"/>
    <w:rsid w:val="00005063"/>
    <w:rsid w:val="00006A55"/>
    <w:rsid w:val="00006ED2"/>
    <w:rsid w:val="00011543"/>
    <w:rsid w:val="00013C85"/>
    <w:rsid w:val="00030E6F"/>
    <w:rsid w:val="00034BD7"/>
    <w:rsid w:val="00041D4E"/>
    <w:rsid w:val="00042D0A"/>
    <w:rsid w:val="00050936"/>
    <w:rsid w:val="00050F39"/>
    <w:rsid w:val="00052AE2"/>
    <w:rsid w:val="00060A6D"/>
    <w:rsid w:val="00061D56"/>
    <w:rsid w:val="00081A0D"/>
    <w:rsid w:val="00085143"/>
    <w:rsid w:val="00097EDA"/>
    <w:rsid w:val="000A2FA7"/>
    <w:rsid w:val="000A418D"/>
    <w:rsid w:val="000A5456"/>
    <w:rsid w:val="000A6B1C"/>
    <w:rsid w:val="000A7BB7"/>
    <w:rsid w:val="000C0955"/>
    <w:rsid w:val="000C4F21"/>
    <w:rsid w:val="000E473E"/>
    <w:rsid w:val="000E6993"/>
    <w:rsid w:val="000E740A"/>
    <w:rsid w:val="001002AE"/>
    <w:rsid w:val="001014BE"/>
    <w:rsid w:val="00102DC6"/>
    <w:rsid w:val="0010623D"/>
    <w:rsid w:val="001360C0"/>
    <w:rsid w:val="00136301"/>
    <w:rsid w:val="00136EAE"/>
    <w:rsid w:val="00146AF9"/>
    <w:rsid w:val="00157CC4"/>
    <w:rsid w:val="00157D32"/>
    <w:rsid w:val="0017125F"/>
    <w:rsid w:val="001733AC"/>
    <w:rsid w:val="001760CD"/>
    <w:rsid w:val="001761E0"/>
    <w:rsid w:val="001775FE"/>
    <w:rsid w:val="0018171D"/>
    <w:rsid w:val="00182A88"/>
    <w:rsid w:val="001A21F5"/>
    <w:rsid w:val="001A655C"/>
    <w:rsid w:val="001B3B24"/>
    <w:rsid w:val="001B4A15"/>
    <w:rsid w:val="001C2C80"/>
    <w:rsid w:val="001C7331"/>
    <w:rsid w:val="001C7884"/>
    <w:rsid w:val="001D6AB9"/>
    <w:rsid w:val="001E1B4C"/>
    <w:rsid w:val="001F1A87"/>
    <w:rsid w:val="001F7177"/>
    <w:rsid w:val="001F7949"/>
    <w:rsid w:val="002002E5"/>
    <w:rsid w:val="00207E3B"/>
    <w:rsid w:val="00210B19"/>
    <w:rsid w:val="002158E2"/>
    <w:rsid w:val="00217B60"/>
    <w:rsid w:val="0022204C"/>
    <w:rsid w:val="00225D2C"/>
    <w:rsid w:val="00235598"/>
    <w:rsid w:val="0025351F"/>
    <w:rsid w:val="00256A3C"/>
    <w:rsid w:val="002647C1"/>
    <w:rsid w:val="0027023B"/>
    <w:rsid w:val="00276FF1"/>
    <w:rsid w:val="0028143C"/>
    <w:rsid w:val="002834FD"/>
    <w:rsid w:val="002A5216"/>
    <w:rsid w:val="002B1867"/>
    <w:rsid w:val="002B299D"/>
    <w:rsid w:val="002B76E2"/>
    <w:rsid w:val="002B7837"/>
    <w:rsid w:val="002C656C"/>
    <w:rsid w:val="002C6BB2"/>
    <w:rsid w:val="002C6E72"/>
    <w:rsid w:val="002C767F"/>
    <w:rsid w:val="002D0574"/>
    <w:rsid w:val="002D63CB"/>
    <w:rsid w:val="002E1694"/>
    <w:rsid w:val="002F5003"/>
    <w:rsid w:val="002F5D36"/>
    <w:rsid w:val="00304F1E"/>
    <w:rsid w:val="00314D4C"/>
    <w:rsid w:val="00324AD1"/>
    <w:rsid w:val="003300FC"/>
    <w:rsid w:val="003328EC"/>
    <w:rsid w:val="00333DEA"/>
    <w:rsid w:val="003345E5"/>
    <w:rsid w:val="00335A2C"/>
    <w:rsid w:val="0035243E"/>
    <w:rsid w:val="003576B3"/>
    <w:rsid w:val="00361E82"/>
    <w:rsid w:val="00362466"/>
    <w:rsid w:val="003702ED"/>
    <w:rsid w:val="00375ADD"/>
    <w:rsid w:val="00375F32"/>
    <w:rsid w:val="00376D31"/>
    <w:rsid w:val="00377F32"/>
    <w:rsid w:val="0038530B"/>
    <w:rsid w:val="00387CE9"/>
    <w:rsid w:val="003901F7"/>
    <w:rsid w:val="00395C77"/>
    <w:rsid w:val="003B2429"/>
    <w:rsid w:val="003B77D4"/>
    <w:rsid w:val="003C1254"/>
    <w:rsid w:val="003C2AC2"/>
    <w:rsid w:val="003C3E7A"/>
    <w:rsid w:val="003D4451"/>
    <w:rsid w:val="003D5186"/>
    <w:rsid w:val="003E512F"/>
    <w:rsid w:val="003F0036"/>
    <w:rsid w:val="003F043E"/>
    <w:rsid w:val="003F3153"/>
    <w:rsid w:val="003F3BAA"/>
    <w:rsid w:val="003F5481"/>
    <w:rsid w:val="003F5DAE"/>
    <w:rsid w:val="00413468"/>
    <w:rsid w:val="0041480C"/>
    <w:rsid w:val="0041773F"/>
    <w:rsid w:val="00420321"/>
    <w:rsid w:val="00425BAE"/>
    <w:rsid w:val="00434022"/>
    <w:rsid w:val="00440E4B"/>
    <w:rsid w:val="00450548"/>
    <w:rsid w:val="0045138D"/>
    <w:rsid w:val="004767AD"/>
    <w:rsid w:val="00491E30"/>
    <w:rsid w:val="004921D3"/>
    <w:rsid w:val="004932F8"/>
    <w:rsid w:val="0049698F"/>
    <w:rsid w:val="004B52BC"/>
    <w:rsid w:val="004C0938"/>
    <w:rsid w:val="004D1137"/>
    <w:rsid w:val="004D2E72"/>
    <w:rsid w:val="004E062F"/>
    <w:rsid w:val="004E09E5"/>
    <w:rsid w:val="004E1D18"/>
    <w:rsid w:val="004E416F"/>
    <w:rsid w:val="004F1DD9"/>
    <w:rsid w:val="0050593B"/>
    <w:rsid w:val="005077DF"/>
    <w:rsid w:val="00507DC2"/>
    <w:rsid w:val="00511BDC"/>
    <w:rsid w:val="00531E2E"/>
    <w:rsid w:val="005427A6"/>
    <w:rsid w:val="005470AB"/>
    <w:rsid w:val="00554140"/>
    <w:rsid w:val="00554C69"/>
    <w:rsid w:val="00564C94"/>
    <w:rsid w:val="00582DBE"/>
    <w:rsid w:val="00587770"/>
    <w:rsid w:val="00590B32"/>
    <w:rsid w:val="005A01EF"/>
    <w:rsid w:val="005B5A72"/>
    <w:rsid w:val="005E0C44"/>
    <w:rsid w:val="005E16EB"/>
    <w:rsid w:val="005E3019"/>
    <w:rsid w:val="005E33EA"/>
    <w:rsid w:val="005E5ABA"/>
    <w:rsid w:val="005E766A"/>
    <w:rsid w:val="005F6234"/>
    <w:rsid w:val="005F7F5E"/>
    <w:rsid w:val="00604514"/>
    <w:rsid w:val="00612561"/>
    <w:rsid w:val="00617F2D"/>
    <w:rsid w:val="00623D01"/>
    <w:rsid w:val="006256CB"/>
    <w:rsid w:val="006278D9"/>
    <w:rsid w:val="00627B88"/>
    <w:rsid w:val="00641CF6"/>
    <w:rsid w:val="00642919"/>
    <w:rsid w:val="006454D0"/>
    <w:rsid w:val="006479B1"/>
    <w:rsid w:val="00651F72"/>
    <w:rsid w:val="006556EA"/>
    <w:rsid w:val="006574CA"/>
    <w:rsid w:val="00666AD4"/>
    <w:rsid w:val="006817B8"/>
    <w:rsid w:val="0068241B"/>
    <w:rsid w:val="006A0DA1"/>
    <w:rsid w:val="006A5B8E"/>
    <w:rsid w:val="006B1448"/>
    <w:rsid w:val="006B34A2"/>
    <w:rsid w:val="006B552C"/>
    <w:rsid w:val="006B5956"/>
    <w:rsid w:val="006C35F3"/>
    <w:rsid w:val="006D4711"/>
    <w:rsid w:val="006D4908"/>
    <w:rsid w:val="006D61E3"/>
    <w:rsid w:val="006D7874"/>
    <w:rsid w:val="006E15A0"/>
    <w:rsid w:val="006E168C"/>
    <w:rsid w:val="006E4186"/>
    <w:rsid w:val="00711F4E"/>
    <w:rsid w:val="00714C3D"/>
    <w:rsid w:val="007216AC"/>
    <w:rsid w:val="00721C8A"/>
    <w:rsid w:val="007221A1"/>
    <w:rsid w:val="00723FD4"/>
    <w:rsid w:val="00727C87"/>
    <w:rsid w:val="00732F52"/>
    <w:rsid w:val="00735A2C"/>
    <w:rsid w:val="007416E8"/>
    <w:rsid w:val="00743421"/>
    <w:rsid w:val="00745D92"/>
    <w:rsid w:val="00755BBB"/>
    <w:rsid w:val="0076087A"/>
    <w:rsid w:val="00761271"/>
    <w:rsid w:val="00764104"/>
    <w:rsid w:val="007648E6"/>
    <w:rsid w:val="00773FFA"/>
    <w:rsid w:val="007778E7"/>
    <w:rsid w:val="00796CF9"/>
    <w:rsid w:val="007A5BA9"/>
    <w:rsid w:val="007B6660"/>
    <w:rsid w:val="007B7200"/>
    <w:rsid w:val="007C5244"/>
    <w:rsid w:val="007D2A02"/>
    <w:rsid w:val="007D67FE"/>
    <w:rsid w:val="007E78BF"/>
    <w:rsid w:val="007F14CD"/>
    <w:rsid w:val="007F1BA0"/>
    <w:rsid w:val="00801305"/>
    <w:rsid w:val="0080473E"/>
    <w:rsid w:val="00805719"/>
    <w:rsid w:val="008252ED"/>
    <w:rsid w:val="00833AFD"/>
    <w:rsid w:val="0083717B"/>
    <w:rsid w:val="00844F58"/>
    <w:rsid w:val="008466DA"/>
    <w:rsid w:val="00847FF3"/>
    <w:rsid w:val="008521A2"/>
    <w:rsid w:val="00857D17"/>
    <w:rsid w:val="008652CF"/>
    <w:rsid w:val="008729DD"/>
    <w:rsid w:val="008742BE"/>
    <w:rsid w:val="00882154"/>
    <w:rsid w:val="0088651A"/>
    <w:rsid w:val="008878FB"/>
    <w:rsid w:val="00891DC2"/>
    <w:rsid w:val="00895A07"/>
    <w:rsid w:val="008A6811"/>
    <w:rsid w:val="008C21B3"/>
    <w:rsid w:val="008C397D"/>
    <w:rsid w:val="008F2421"/>
    <w:rsid w:val="008F2D00"/>
    <w:rsid w:val="008F6137"/>
    <w:rsid w:val="00900ED2"/>
    <w:rsid w:val="0090465E"/>
    <w:rsid w:val="009052B3"/>
    <w:rsid w:val="0092255C"/>
    <w:rsid w:val="009452A8"/>
    <w:rsid w:val="00945F74"/>
    <w:rsid w:val="00951847"/>
    <w:rsid w:val="00956784"/>
    <w:rsid w:val="00970819"/>
    <w:rsid w:val="0097549F"/>
    <w:rsid w:val="009A5135"/>
    <w:rsid w:val="009A790D"/>
    <w:rsid w:val="009C4550"/>
    <w:rsid w:val="009D2C9A"/>
    <w:rsid w:val="009D342A"/>
    <w:rsid w:val="009D427A"/>
    <w:rsid w:val="009E11FB"/>
    <w:rsid w:val="009E4B4E"/>
    <w:rsid w:val="009E5B5D"/>
    <w:rsid w:val="009E72A1"/>
    <w:rsid w:val="00A0675D"/>
    <w:rsid w:val="00A06BDB"/>
    <w:rsid w:val="00A10927"/>
    <w:rsid w:val="00A1492C"/>
    <w:rsid w:val="00A263D7"/>
    <w:rsid w:val="00A35094"/>
    <w:rsid w:val="00A362BA"/>
    <w:rsid w:val="00A523B6"/>
    <w:rsid w:val="00A55A9F"/>
    <w:rsid w:val="00A625E0"/>
    <w:rsid w:val="00A63968"/>
    <w:rsid w:val="00A76BB7"/>
    <w:rsid w:val="00A8465C"/>
    <w:rsid w:val="00A872DF"/>
    <w:rsid w:val="00A920C7"/>
    <w:rsid w:val="00A93FD6"/>
    <w:rsid w:val="00A9530C"/>
    <w:rsid w:val="00A954B1"/>
    <w:rsid w:val="00A955CC"/>
    <w:rsid w:val="00AA0C77"/>
    <w:rsid w:val="00AA2319"/>
    <w:rsid w:val="00AB03B6"/>
    <w:rsid w:val="00AB1B5C"/>
    <w:rsid w:val="00AB688C"/>
    <w:rsid w:val="00AC413F"/>
    <w:rsid w:val="00AD3CBE"/>
    <w:rsid w:val="00AD6906"/>
    <w:rsid w:val="00AE14CD"/>
    <w:rsid w:val="00AF2A41"/>
    <w:rsid w:val="00AF664B"/>
    <w:rsid w:val="00B02615"/>
    <w:rsid w:val="00B03047"/>
    <w:rsid w:val="00B05666"/>
    <w:rsid w:val="00B13247"/>
    <w:rsid w:val="00B174DA"/>
    <w:rsid w:val="00B223CA"/>
    <w:rsid w:val="00B26B70"/>
    <w:rsid w:val="00B31312"/>
    <w:rsid w:val="00B33EBE"/>
    <w:rsid w:val="00B413B1"/>
    <w:rsid w:val="00B4437E"/>
    <w:rsid w:val="00B5103D"/>
    <w:rsid w:val="00B52309"/>
    <w:rsid w:val="00B5693B"/>
    <w:rsid w:val="00B62D42"/>
    <w:rsid w:val="00B642CC"/>
    <w:rsid w:val="00B67D69"/>
    <w:rsid w:val="00B86306"/>
    <w:rsid w:val="00BA0E4A"/>
    <w:rsid w:val="00BA1112"/>
    <w:rsid w:val="00BA3CC8"/>
    <w:rsid w:val="00BA4E42"/>
    <w:rsid w:val="00BA5E07"/>
    <w:rsid w:val="00BA62C2"/>
    <w:rsid w:val="00BC5B58"/>
    <w:rsid w:val="00BC66FC"/>
    <w:rsid w:val="00BD3C08"/>
    <w:rsid w:val="00BE2176"/>
    <w:rsid w:val="00BE6334"/>
    <w:rsid w:val="00BF4811"/>
    <w:rsid w:val="00C12155"/>
    <w:rsid w:val="00C15D5F"/>
    <w:rsid w:val="00C26DDE"/>
    <w:rsid w:val="00C2718E"/>
    <w:rsid w:val="00C365F0"/>
    <w:rsid w:val="00C40ACB"/>
    <w:rsid w:val="00C45BDF"/>
    <w:rsid w:val="00C518A8"/>
    <w:rsid w:val="00C519C3"/>
    <w:rsid w:val="00C52410"/>
    <w:rsid w:val="00C60C9B"/>
    <w:rsid w:val="00C63C8F"/>
    <w:rsid w:val="00C64485"/>
    <w:rsid w:val="00C81295"/>
    <w:rsid w:val="00C92808"/>
    <w:rsid w:val="00CA1ECF"/>
    <w:rsid w:val="00CA247C"/>
    <w:rsid w:val="00CA6283"/>
    <w:rsid w:val="00CB26F4"/>
    <w:rsid w:val="00CB3DCA"/>
    <w:rsid w:val="00CB5ACB"/>
    <w:rsid w:val="00CC2403"/>
    <w:rsid w:val="00CC3CEE"/>
    <w:rsid w:val="00CD2B10"/>
    <w:rsid w:val="00CD2C7E"/>
    <w:rsid w:val="00CD4F86"/>
    <w:rsid w:val="00CD748C"/>
    <w:rsid w:val="00CE55D2"/>
    <w:rsid w:val="00CF70E4"/>
    <w:rsid w:val="00CF790C"/>
    <w:rsid w:val="00D05C12"/>
    <w:rsid w:val="00D07D39"/>
    <w:rsid w:val="00D15380"/>
    <w:rsid w:val="00D16AA0"/>
    <w:rsid w:val="00D21CA3"/>
    <w:rsid w:val="00D2437C"/>
    <w:rsid w:val="00D35268"/>
    <w:rsid w:val="00D46485"/>
    <w:rsid w:val="00D51C43"/>
    <w:rsid w:val="00D54775"/>
    <w:rsid w:val="00D5597B"/>
    <w:rsid w:val="00D61AF5"/>
    <w:rsid w:val="00D708CF"/>
    <w:rsid w:val="00D70F92"/>
    <w:rsid w:val="00D75554"/>
    <w:rsid w:val="00D8123B"/>
    <w:rsid w:val="00D831A1"/>
    <w:rsid w:val="00D86344"/>
    <w:rsid w:val="00D90634"/>
    <w:rsid w:val="00D90638"/>
    <w:rsid w:val="00D91047"/>
    <w:rsid w:val="00D91276"/>
    <w:rsid w:val="00D929F5"/>
    <w:rsid w:val="00D93036"/>
    <w:rsid w:val="00DA43BB"/>
    <w:rsid w:val="00DA777E"/>
    <w:rsid w:val="00DB233D"/>
    <w:rsid w:val="00DD45C4"/>
    <w:rsid w:val="00DD5316"/>
    <w:rsid w:val="00DD54E8"/>
    <w:rsid w:val="00DE4F05"/>
    <w:rsid w:val="00E001F4"/>
    <w:rsid w:val="00E00E71"/>
    <w:rsid w:val="00E0324D"/>
    <w:rsid w:val="00E0701D"/>
    <w:rsid w:val="00E108D8"/>
    <w:rsid w:val="00E31B03"/>
    <w:rsid w:val="00E36419"/>
    <w:rsid w:val="00E40C5E"/>
    <w:rsid w:val="00E416F8"/>
    <w:rsid w:val="00E4381D"/>
    <w:rsid w:val="00E56A16"/>
    <w:rsid w:val="00E57846"/>
    <w:rsid w:val="00E60A71"/>
    <w:rsid w:val="00E61485"/>
    <w:rsid w:val="00E728B4"/>
    <w:rsid w:val="00E77745"/>
    <w:rsid w:val="00E8260E"/>
    <w:rsid w:val="00E930CD"/>
    <w:rsid w:val="00EA44AB"/>
    <w:rsid w:val="00EA53D0"/>
    <w:rsid w:val="00EB0F20"/>
    <w:rsid w:val="00EB7F42"/>
    <w:rsid w:val="00EC0EA3"/>
    <w:rsid w:val="00EC39FC"/>
    <w:rsid w:val="00EE0E65"/>
    <w:rsid w:val="00EE2E6C"/>
    <w:rsid w:val="00EF0046"/>
    <w:rsid w:val="00EF4CDA"/>
    <w:rsid w:val="00F02730"/>
    <w:rsid w:val="00F218C5"/>
    <w:rsid w:val="00F2501B"/>
    <w:rsid w:val="00F26F8E"/>
    <w:rsid w:val="00F301F6"/>
    <w:rsid w:val="00F362C1"/>
    <w:rsid w:val="00F461FA"/>
    <w:rsid w:val="00F604C9"/>
    <w:rsid w:val="00F66BD7"/>
    <w:rsid w:val="00F673F7"/>
    <w:rsid w:val="00F70BC1"/>
    <w:rsid w:val="00F74A81"/>
    <w:rsid w:val="00F81660"/>
    <w:rsid w:val="00F86460"/>
    <w:rsid w:val="00F94216"/>
    <w:rsid w:val="00F973A9"/>
    <w:rsid w:val="00FA0C97"/>
    <w:rsid w:val="00FA292F"/>
    <w:rsid w:val="00FA69F6"/>
    <w:rsid w:val="00FA6AD8"/>
    <w:rsid w:val="00FA76F6"/>
    <w:rsid w:val="00FB3BB7"/>
    <w:rsid w:val="00FB5B16"/>
    <w:rsid w:val="00FC77CB"/>
    <w:rsid w:val="00FD1063"/>
    <w:rsid w:val="00FD5914"/>
    <w:rsid w:val="00FD704C"/>
    <w:rsid w:val="00FE402D"/>
    <w:rsid w:val="00FE541A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1441B"/>
  <w15:docId w15:val="{D4792BAB-C1E1-45DA-8638-726D7AC4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701D"/>
    <w:rPr>
      <w:sz w:val="24"/>
      <w:szCs w:val="24"/>
    </w:rPr>
  </w:style>
  <w:style w:type="paragraph" w:styleId="1">
    <w:name w:val="heading 1"/>
    <w:basedOn w:val="a"/>
    <w:next w:val="a"/>
    <w:qFormat/>
    <w:rsid w:val="00E0701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0701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0701D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701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4">
    <w:name w:val="Body Text"/>
    <w:basedOn w:val="a"/>
    <w:rsid w:val="00E0701D"/>
    <w:pPr>
      <w:jc w:val="both"/>
    </w:pPr>
    <w:rPr>
      <w:sz w:val="28"/>
    </w:rPr>
  </w:style>
  <w:style w:type="paragraph" w:customStyle="1" w:styleId="a5">
    <w:name w:val="Знак"/>
    <w:basedOn w:val="a"/>
    <w:rsid w:val="00E0701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5B5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E4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461F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1"/>
    <w:rsid w:val="008C397D"/>
    <w:pPr>
      <w:snapToGrid w:val="0"/>
    </w:pPr>
  </w:style>
  <w:style w:type="paragraph" w:customStyle="1" w:styleId="ConsPlusNormal">
    <w:name w:val="ConsPlusNormal"/>
    <w:rsid w:val="008C397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8C397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8C397D"/>
    <w:rPr>
      <w:sz w:val="24"/>
      <w:szCs w:val="24"/>
    </w:rPr>
  </w:style>
  <w:style w:type="paragraph" w:customStyle="1" w:styleId="ConsPlusNonformat">
    <w:name w:val="ConsPlusNonformat"/>
    <w:rsid w:val="00A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Обычный2"/>
    <w:rsid w:val="000C0955"/>
    <w:pPr>
      <w:snapToGrid w:val="0"/>
    </w:pPr>
  </w:style>
  <w:style w:type="character" w:styleId="a9">
    <w:name w:val="Hyperlink"/>
    <w:basedOn w:val="a0"/>
    <w:unhideWhenUsed/>
    <w:rsid w:val="00157D32"/>
    <w:rPr>
      <w:color w:val="0000FF" w:themeColor="hyperlink"/>
      <w:u w:val="single"/>
    </w:rPr>
  </w:style>
  <w:style w:type="paragraph" w:styleId="aa">
    <w:name w:val="Normal (Web)"/>
    <w:basedOn w:val="a"/>
    <w:semiHidden/>
    <w:unhideWhenUsed/>
    <w:rsid w:val="00BA3CC8"/>
  </w:style>
  <w:style w:type="character" w:styleId="ab">
    <w:name w:val="annotation reference"/>
    <w:basedOn w:val="a0"/>
    <w:semiHidden/>
    <w:unhideWhenUsed/>
    <w:rsid w:val="002D0574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2D057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2D0574"/>
  </w:style>
  <w:style w:type="paragraph" w:styleId="ae">
    <w:name w:val="annotation subject"/>
    <w:basedOn w:val="ac"/>
    <w:next w:val="ac"/>
    <w:link w:val="af"/>
    <w:semiHidden/>
    <w:unhideWhenUsed/>
    <w:rsid w:val="002D0574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2D0574"/>
    <w:rPr>
      <w:b/>
      <w:bCs/>
    </w:rPr>
  </w:style>
  <w:style w:type="paragraph" w:styleId="af0">
    <w:name w:val="header"/>
    <w:basedOn w:val="a"/>
    <w:link w:val="af1"/>
    <w:uiPriority w:val="99"/>
    <w:unhideWhenUsed/>
    <w:rsid w:val="004932F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932F8"/>
    <w:rPr>
      <w:sz w:val="24"/>
      <w:szCs w:val="24"/>
    </w:rPr>
  </w:style>
  <w:style w:type="paragraph" w:styleId="af2">
    <w:name w:val="footer"/>
    <w:basedOn w:val="a"/>
    <w:link w:val="af3"/>
    <w:unhideWhenUsed/>
    <w:rsid w:val="004932F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932F8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15380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D5597B"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rsid w:val="00844F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1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6;&#1040;&#1041;&#1054;&#1058;&#1040;%202014\&#1044;&#1045;&#1058;&#1057;&#1050;&#1048;&#1049;%20&#1057;&#1040;&#1044;%2039\&#1042;&#1061;&#1054;&#1044;&#1071;&#1065;&#1048;&#1045;\&#1059;&#1063;&#1056;&#1045;&#1044;&#1048;&#1058;&#1045;&#1051;&#1068;&#1053;&#1067;&#1045;\&#1041;&#1051;&#1040;&#1053;&#1050;%20&#1055;&#1056;&#1048;&#1050;&#1040;&#1047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5358-8E26-4707-ABAD-5FAEDD853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27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</dc:creator>
  <cp:lastModifiedBy>МАДОУ детский сад № 73 города Тюмени</cp:lastModifiedBy>
  <cp:revision>7</cp:revision>
  <cp:lastPrinted>2025-11-18T06:00:00Z</cp:lastPrinted>
  <dcterms:created xsi:type="dcterms:W3CDTF">2022-02-10T05:07:00Z</dcterms:created>
  <dcterms:modified xsi:type="dcterms:W3CDTF">2025-11-18T06:17:00Z</dcterms:modified>
</cp:coreProperties>
</file>