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1FB9" w14:textId="7D3D1B2D" w:rsidR="00AD27DE" w:rsidRPr="00AD27DE" w:rsidRDefault="00C85B74" w:rsidP="00AD27DE">
      <w:pPr>
        <w:jc w:val="center"/>
        <w:rPr>
          <w:noProof/>
          <w:color w:val="FF0000"/>
        </w:rPr>
      </w:pPr>
      <w:r w:rsidRPr="003F2AF5">
        <w:rPr>
          <w:noProof/>
        </w:rPr>
        <w:drawing>
          <wp:inline distT="0" distB="0" distL="0" distR="0" wp14:anchorId="41413E3E" wp14:editId="438B18D1">
            <wp:extent cx="5943600" cy="1673225"/>
            <wp:effectExtent l="0" t="0" r="0" b="3175"/>
            <wp:docPr id="1767151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0E4B7" w14:textId="77777777" w:rsidR="00AD27DE" w:rsidRPr="00AD27DE" w:rsidRDefault="00AD27DE" w:rsidP="00C85B74">
      <w:pPr>
        <w:rPr>
          <w:rFonts w:cs="Courier New"/>
          <w:b/>
          <w:bCs/>
          <w:caps/>
          <w:sz w:val="26"/>
          <w:szCs w:val="26"/>
        </w:rPr>
      </w:pPr>
    </w:p>
    <w:p w14:paraId="5F0301BE" w14:textId="77777777" w:rsidR="00AD27DE" w:rsidRPr="00AD27DE" w:rsidRDefault="00AD27DE" w:rsidP="00AD27DE">
      <w:pPr>
        <w:jc w:val="center"/>
        <w:rPr>
          <w:rFonts w:cs="Courier New"/>
          <w:bCs/>
          <w:caps/>
          <w:sz w:val="26"/>
          <w:szCs w:val="26"/>
        </w:rPr>
      </w:pPr>
      <w:r w:rsidRPr="00AD27DE">
        <w:rPr>
          <w:rFonts w:cs="Courier New"/>
          <w:bCs/>
          <w:caps/>
          <w:sz w:val="26"/>
          <w:szCs w:val="26"/>
        </w:rPr>
        <w:t>ПРИКАЗ</w:t>
      </w:r>
    </w:p>
    <w:p w14:paraId="1166B7E2" w14:textId="77777777" w:rsidR="00AD27DE" w:rsidRPr="00AD27DE" w:rsidRDefault="00AD27DE" w:rsidP="00AD27DE">
      <w:pPr>
        <w:jc w:val="center"/>
        <w:rPr>
          <w:rFonts w:cs="Courier New"/>
          <w:bCs/>
          <w:caps/>
          <w:sz w:val="26"/>
          <w:szCs w:val="26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2586"/>
        <w:gridCol w:w="3491"/>
        <w:gridCol w:w="1077"/>
        <w:gridCol w:w="2485"/>
      </w:tblGrid>
      <w:tr w:rsidR="00AD27DE" w:rsidRPr="00C85B74" w14:paraId="4A89E776" w14:textId="77777777" w:rsidTr="004176B6">
        <w:tc>
          <w:tcPr>
            <w:tcW w:w="2586" w:type="dxa"/>
            <w:tcBorders>
              <w:bottom w:val="single" w:sz="4" w:space="0" w:color="auto"/>
            </w:tcBorders>
            <w:vAlign w:val="bottom"/>
          </w:tcPr>
          <w:p w14:paraId="2CA9151F" w14:textId="6299CB77" w:rsidR="00AD27DE" w:rsidRPr="00C85B74" w:rsidRDefault="00C85B74" w:rsidP="00AD27D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C85B74">
              <w:rPr>
                <w:sz w:val="26"/>
                <w:szCs w:val="26"/>
                <w:lang w:eastAsia="en-US"/>
              </w:rPr>
              <w:t>28.11.2025</w:t>
            </w:r>
          </w:p>
        </w:tc>
        <w:tc>
          <w:tcPr>
            <w:tcW w:w="3491" w:type="dxa"/>
            <w:vAlign w:val="bottom"/>
          </w:tcPr>
          <w:p w14:paraId="6D9C0CB1" w14:textId="77777777" w:rsidR="00AD27DE" w:rsidRPr="00C85B74" w:rsidRDefault="00AD27DE" w:rsidP="00AD27DE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077" w:type="dxa"/>
            <w:vAlign w:val="bottom"/>
            <w:hideMark/>
          </w:tcPr>
          <w:p w14:paraId="169FD89E" w14:textId="77777777" w:rsidR="00AD27DE" w:rsidRPr="00C85B74" w:rsidRDefault="00AD27DE" w:rsidP="00AD27DE">
            <w:pPr>
              <w:spacing w:line="256" w:lineRule="auto"/>
              <w:jc w:val="right"/>
              <w:rPr>
                <w:lang w:eastAsia="en-US"/>
              </w:rPr>
            </w:pPr>
            <w:r w:rsidRPr="00C85B74">
              <w:rPr>
                <w:lang w:eastAsia="en-US"/>
              </w:rPr>
              <w:t>№</w:t>
            </w:r>
          </w:p>
        </w:tc>
        <w:tc>
          <w:tcPr>
            <w:tcW w:w="2485" w:type="dxa"/>
            <w:tcBorders>
              <w:bottom w:val="single" w:sz="4" w:space="0" w:color="auto"/>
            </w:tcBorders>
            <w:vAlign w:val="bottom"/>
          </w:tcPr>
          <w:p w14:paraId="0D45D1AF" w14:textId="5EB865ED" w:rsidR="00AD27DE" w:rsidRPr="00C85B74" w:rsidRDefault="00C85B74" w:rsidP="00AD27D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C85B74">
              <w:rPr>
                <w:sz w:val="26"/>
                <w:szCs w:val="26"/>
                <w:lang w:eastAsia="en-US"/>
              </w:rPr>
              <w:t>76-ОД</w:t>
            </w:r>
          </w:p>
        </w:tc>
      </w:tr>
    </w:tbl>
    <w:p w14:paraId="3655D53B" w14:textId="77777777" w:rsidR="000D00F6" w:rsidRPr="00C85B74" w:rsidRDefault="000D00F6" w:rsidP="00C41E4A">
      <w:pPr>
        <w:rPr>
          <w:sz w:val="26"/>
          <w:szCs w:val="26"/>
        </w:rPr>
      </w:pPr>
    </w:p>
    <w:p w14:paraId="15E21B6B" w14:textId="77777777" w:rsidR="000D00F6" w:rsidRPr="00C85B74" w:rsidRDefault="000D00F6" w:rsidP="00C41E4A"/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4"/>
      </w:tblGrid>
      <w:tr w:rsidR="00C85B74" w:rsidRPr="00C85B74" w14:paraId="608D5C17" w14:textId="77777777" w:rsidTr="004F04E2">
        <w:trPr>
          <w:trHeight w:val="647"/>
        </w:trPr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</w:tcPr>
          <w:p w14:paraId="2B6E0AC9" w14:textId="77777777" w:rsidR="00F47A65" w:rsidRPr="00C85B74" w:rsidRDefault="00D33852" w:rsidP="00F47A65">
            <w:pPr>
              <w:jc w:val="both"/>
              <w:rPr>
                <w:sz w:val="26"/>
                <w:szCs w:val="26"/>
              </w:rPr>
            </w:pPr>
            <w:r w:rsidRPr="00C85B74">
              <w:rPr>
                <w:sz w:val="26"/>
                <w:szCs w:val="26"/>
              </w:rPr>
              <w:t xml:space="preserve">Об </w:t>
            </w:r>
            <w:r w:rsidR="00333930" w:rsidRPr="00C85B74">
              <w:rPr>
                <w:sz w:val="26"/>
                <w:szCs w:val="26"/>
              </w:rPr>
              <w:t>определении языка образования</w:t>
            </w:r>
          </w:p>
          <w:p w14:paraId="47E613AB" w14:textId="071A752A" w:rsidR="00F461FA" w:rsidRPr="00C85B74" w:rsidRDefault="00A56DFB" w:rsidP="000D00F6">
            <w:pPr>
              <w:jc w:val="both"/>
              <w:rPr>
                <w:sz w:val="26"/>
                <w:szCs w:val="26"/>
              </w:rPr>
            </w:pPr>
            <w:r w:rsidRPr="00C85B74">
              <w:rPr>
                <w:sz w:val="26"/>
                <w:szCs w:val="26"/>
              </w:rPr>
              <w:t>в</w:t>
            </w:r>
            <w:r w:rsidR="00D33852" w:rsidRPr="00C85B74">
              <w:rPr>
                <w:sz w:val="26"/>
                <w:szCs w:val="26"/>
              </w:rPr>
              <w:t xml:space="preserve"> </w:t>
            </w:r>
            <w:bookmarkStart w:id="0" w:name="_Hlk215658511"/>
            <w:r w:rsidR="00C85B74" w:rsidRPr="00C85B74">
              <w:rPr>
                <w:sz w:val="26"/>
                <w:szCs w:val="26"/>
              </w:rPr>
              <w:t>МАДОУ д/с №73 города Тюмени</w:t>
            </w:r>
            <w:bookmarkEnd w:id="0"/>
          </w:p>
        </w:tc>
      </w:tr>
    </w:tbl>
    <w:p w14:paraId="2AF2B9D9" w14:textId="77777777" w:rsidR="00333930" w:rsidRPr="00C85B74" w:rsidRDefault="00CF70E4" w:rsidP="00D338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85B74">
        <w:rPr>
          <w:sz w:val="26"/>
          <w:szCs w:val="26"/>
        </w:rPr>
        <w:tab/>
      </w:r>
    </w:p>
    <w:p w14:paraId="28B0EDAD" w14:textId="57314FBA" w:rsidR="00D33852" w:rsidRPr="00C85B74" w:rsidRDefault="00D33852" w:rsidP="0033393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В соответствии с</w:t>
      </w:r>
      <w:r w:rsidR="00E31D52" w:rsidRPr="00C85B74">
        <w:rPr>
          <w:sz w:val="26"/>
          <w:szCs w:val="26"/>
        </w:rPr>
        <w:t>о статьей 14</w:t>
      </w:r>
      <w:r w:rsidRPr="00C85B74">
        <w:rPr>
          <w:sz w:val="26"/>
          <w:szCs w:val="26"/>
        </w:rPr>
        <w:t xml:space="preserve"> Федеральн</w:t>
      </w:r>
      <w:r w:rsidR="00E31D52" w:rsidRPr="00C85B74">
        <w:rPr>
          <w:sz w:val="26"/>
          <w:szCs w:val="26"/>
        </w:rPr>
        <w:t>ого</w:t>
      </w:r>
      <w:r w:rsidRPr="00C85B74">
        <w:rPr>
          <w:sz w:val="26"/>
          <w:szCs w:val="26"/>
        </w:rPr>
        <w:t xml:space="preserve"> закон</w:t>
      </w:r>
      <w:r w:rsidR="00E31D52" w:rsidRPr="00C85B74">
        <w:rPr>
          <w:sz w:val="26"/>
          <w:szCs w:val="26"/>
        </w:rPr>
        <w:t>а</w:t>
      </w:r>
      <w:r w:rsidRPr="00C85B74">
        <w:rPr>
          <w:sz w:val="26"/>
          <w:szCs w:val="26"/>
        </w:rPr>
        <w:t xml:space="preserve"> от 29.12.2012 № 273-ФЗ «Об образовании в Российской Федерации»</w:t>
      </w:r>
      <w:r w:rsidR="000309EE" w:rsidRPr="00C85B74">
        <w:rPr>
          <w:sz w:val="26"/>
          <w:szCs w:val="26"/>
        </w:rPr>
        <w:t>,</w:t>
      </w:r>
      <w:r w:rsidR="00333930" w:rsidRPr="00C85B74">
        <w:rPr>
          <w:sz w:val="26"/>
          <w:szCs w:val="26"/>
        </w:rPr>
        <w:t xml:space="preserve"> </w:t>
      </w:r>
      <w:r w:rsidR="004F04E2" w:rsidRPr="00C85B74">
        <w:rPr>
          <w:rFonts w:cs="Calibri"/>
          <w:sz w:val="26"/>
          <w:szCs w:val="26"/>
        </w:rPr>
        <w:t>приказываю:</w:t>
      </w:r>
    </w:p>
    <w:p w14:paraId="269ADF8A" w14:textId="77777777" w:rsidR="00D33852" w:rsidRPr="00C85B74" w:rsidRDefault="00D33852" w:rsidP="00D33852">
      <w:pPr>
        <w:autoSpaceDE w:val="0"/>
        <w:autoSpaceDN w:val="0"/>
        <w:adjustRightInd w:val="0"/>
        <w:ind w:firstLine="540"/>
        <w:jc w:val="both"/>
        <w:rPr>
          <w:rFonts w:cs="Arial"/>
          <w:sz w:val="26"/>
          <w:szCs w:val="26"/>
        </w:rPr>
      </w:pPr>
    </w:p>
    <w:p w14:paraId="1557E931" w14:textId="711DE842" w:rsidR="00333930" w:rsidRPr="00C85B74" w:rsidRDefault="00D33852" w:rsidP="00333930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 xml:space="preserve">1. </w:t>
      </w:r>
      <w:r w:rsidR="00333930" w:rsidRPr="00C85B74">
        <w:rPr>
          <w:sz w:val="26"/>
          <w:szCs w:val="26"/>
        </w:rPr>
        <w:t xml:space="preserve">Определить языком образования в </w:t>
      </w:r>
      <w:bookmarkStart w:id="1" w:name="_Hlk89248564"/>
      <w:r w:rsidR="00C85B74" w:rsidRPr="00C85B74">
        <w:rPr>
          <w:sz w:val="26"/>
          <w:szCs w:val="26"/>
        </w:rPr>
        <w:t>МАДОУ д/с №73 города Тюмени</w:t>
      </w:r>
      <w:r w:rsidR="00333930" w:rsidRPr="00C85B74">
        <w:rPr>
          <w:sz w:val="26"/>
          <w:szCs w:val="26"/>
        </w:rPr>
        <w:t xml:space="preserve"> </w:t>
      </w:r>
      <w:bookmarkEnd w:id="1"/>
      <w:r w:rsidR="00333930" w:rsidRPr="00C85B74">
        <w:rPr>
          <w:sz w:val="26"/>
          <w:szCs w:val="26"/>
        </w:rPr>
        <w:t>русский язык, как государственный язык Российской Федерации.</w:t>
      </w:r>
    </w:p>
    <w:p w14:paraId="0715BB18" w14:textId="46B6C54B" w:rsidR="00A56DFB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2</w:t>
      </w:r>
      <w:r w:rsidR="00D33852" w:rsidRPr="00C85B74">
        <w:rPr>
          <w:sz w:val="26"/>
          <w:szCs w:val="26"/>
        </w:rPr>
        <w:t xml:space="preserve">. </w:t>
      </w:r>
      <w:r w:rsidR="00C85B74" w:rsidRPr="00C85B74">
        <w:rPr>
          <w:sz w:val="26"/>
          <w:szCs w:val="26"/>
        </w:rPr>
        <w:t xml:space="preserve">Специалисту по кадрам </w:t>
      </w:r>
      <w:proofErr w:type="spellStart"/>
      <w:r w:rsidR="00C85B74" w:rsidRPr="00C85B74">
        <w:rPr>
          <w:sz w:val="26"/>
          <w:szCs w:val="26"/>
        </w:rPr>
        <w:t>Катанаевой</w:t>
      </w:r>
      <w:proofErr w:type="spellEnd"/>
      <w:r w:rsidR="00C85B74" w:rsidRPr="00C85B74">
        <w:rPr>
          <w:sz w:val="26"/>
          <w:szCs w:val="26"/>
        </w:rPr>
        <w:t xml:space="preserve"> О.В.</w:t>
      </w:r>
      <w:r w:rsidRPr="00C85B74">
        <w:rPr>
          <w:sz w:val="26"/>
          <w:szCs w:val="26"/>
        </w:rPr>
        <w:t>:</w:t>
      </w:r>
    </w:p>
    <w:p w14:paraId="238533E8" w14:textId="6381A6D3" w:rsidR="00D33852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2.1. О</w:t>
      </w:r>
      <w:r w:rsidR="00D33852" w:rsidRPr="00C85B74">
        <w:rPr>
          <w:sz w:val="26"/>
          <w:szCs w:val="26"/>
        </w:rPr>
        <w:t xml:space="preserve">знакомить с настоящим приказом </w:t>
      </w:r>
      <w:r w:rsidR="000E160A" w:rsidRPr="00C85B74">
        <w:rPr>
          <w:sz w:val="26"/>
          <w:szCs w:val="26"/>
        </w:rPr>
        <w:t xml:space="preserve">педагогических </w:t>
      </w:r>
      <w:r w:rsidR="00D33852" w:rsidRPr="00C85B74">
        <w:rPr>
          <w:sz w:val="26"/>
          <w:szCs w:val="26"/>
        </w:rPr>
        <w:t xml:space="preserve">работников </w:t>
      </w:r>
      <w:r w:rsidR="00C85B74" w:rsidRPr="00C85B74">
        <w:rPr>
          <w:sz w:val="26"/>
          <w:szCs w:val="26"/>
        </w:rPr>
        <w:t>МАДОУ д/с №73 города Тюмени</w:t>
      </w:r>
      <w:r w:rsidR="00AD27DE" w:rsidRPr="00C85B74">
        <w:rPr>
          <w:sz w:val="26"/>
          <w:szCs w:val="26"/>
        </w:rPr>
        <w:t xml:space="preserve"> </w:t>
      </w:r>
      <w:r w:rsidR="00D33852" w:rsidRPr="00C85B74">
        <w:rPr>
          <w:sz w:val="26"/>
          <w:szCs w:val="26"/>
        </w:rPr>
        <w:t>под роспись.</w:t>
      </w:r>
    </w:p>
    <w:p w14:paraId="38E83591" w14:textId="2772167A" w:rsidR="00A56DFB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 xml:space="preserve">2.2. </w:t>
      </w:r>
      <w:r w:rsidR="00E31D52" w:rsidRPr="00C85B74">
        <w:rPr>
          <w:sz w:val="26"/>
          <w:szCs w:val="26"/>
        </w:rPr>
        <w:t>Обеспечить размещение</w:t>
      </w:r>
      <w:r w:rsidRPr="00C85B74">
        <w:rPr>
          <w:sz w:val="26"/>
          <w:szCs w:val="26"/>
        </w:rPr>
        <w:t xml:space="preserve"> </w:t>
      </w:r>
      <w:r w:rsidR="00E31D52" w:rsidRPr="00C85B74">
        <w:rPr>
          <w:sz w:val="26"/>
          <w:szCs w:val="26"/>
        </w:rPr>
        <w:t>настоящего приказа</w:t>
      </w:r>
      <w:r w:rsidRPr="00C85B74">
        <w:rPr>
          <w:sz w:val="26"/>
          <w:szCs w:val="26"/>
        </w:rPr>
        <w:t xml:space="preserve"> на информационных стендах</w:t>
      </w:r>
      <w:r w:rsidR="00E31D52" w:rsidRPr="00C85B74">
        <w:rPr>
          <w:sz w:val="26"/>
          <w:szCs w:val="26"/>
        </w:rPr>
        <w:t xml:space="preserve"> и официальном сайте </w:t>
      </w:r>
      <w:r w:rsidR="00C85B74" w:rsidRPr="00C85B74">
        <w:rPr>
          <w:sz w:val="26"/>
          <w:szCs w:val="26"/>
        </w:rPr>
        <w:t>МАДОУ д/с №73 города Тюмени</w:t>
      </w:r>
      <w:r w:rsidRPr="00C85B74">
        <w:rPr>
          <w:sz w:val="26"/>
          <w:szCs w:val="26"/>
        </w:rPr>
        <w:t>.</w:t>
      </w:r>
    </w:p>
    <w:p w14:paraId="000C3887" w14:textId="37728A1F" w:rsidR="00D33852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3</w:t>
      </w:r>
      <w:r w:rsidR="00D33852" w:rsidRPr="00C85B74">
        <w:rPr>
          <w:sz w:val="26"/>
          <w:szCs w:val="26"/>
        </w:rPr>
        <w:t>. Контроль за исполнением настоящего приказа оставляю за собой.</w:t>
      </w:r>
    </w:p>
    <w:p w14:paraId="52FBD1E4" w14:textId="36C46DB1" w:rsidR="002E7950" w:rsidRPr="00C85B74" w:rsidRDefault="002E7950" w:rsidP="00D338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21AFF857" w14:textId="77777777" w:rsidR="002E7950" w:rsidRPr="00C85B74" w:rsidRDefault="002E7950" w:rsidP="00582DBE">
      <w:pPr>
        <w:jc w:val="both"/>
        <w:rPr>
          <w:sz w:val="26"/>
          <w:szCs w:val="26"/>
        </w:rPr>
      </w:pPr>
    </w:p>
    <w:p w14:paraId="76D6D348" w14:textId="77777777" w:rsidR="00582DBE" w:rsidRPr="00C85B74" w:rsidRDefault="00582DBE" w:rsidP="00582DBE">
      <w:pPr>
        <w:jc w:val="both"/>
        <w:rPr>
          <w:sz w:val="26"/>
          <w:szCs w:val="26"/>
        </w:rPr>
      </w:pPr>
    </w:p>
    <w:p w14:paraId="603FD7B6" w14:textId="6919603A" w:rsidR="004F04E2" w:rsidRPr="00C85B74" w:rsidRDefault="00C85B74" w:rsidP="002E7950">
      <w:pPr>
        <w:rPr>
          <w:bCs/>
          <w:sz w:val="26"/>
          <w:szCs w:val="26"/>
        </w:rPr>
      </w:pPr>
      <w:r w:rsidRPr="00C85B74">
        <w:rPr>
          <w:sz w:val="26"/>
          <w:szCs w:val="26"/>
        </w:rPr>
        <w:t xml:space="preserve">Заведующий </w:t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  <w:t xml:space="preserve">          Медведева Н.Ю.</w:t>
      </w:r>
    </w:p>
    <w:p w14:paraId="2FE4B681" w14:textId="77777777" w:rsidR="00922359" w:rsidRDefault="00922359" w:rsidP="002E7950">
      <w:pPr>
        <w:rPr>
          <w:sz w:val="26"/>
          <w:szCs w:val="26"/>
        </w:rPr>
        <w:sectPr w:rsidR="00922359" w:rsidSect="00922359">
          <w:headerReference w:type="default" r:id="rId8"/>
          <w:type w:val="continuous"/>
          <w:pgSz w:w="11906" w:h="16838"/>
          <w:pgMar w:top="567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14:paraId="08A3DAEC" w14:textId="087327B4" w:rsidR="00D10110" w:rsidRPr="001D272F" w:rsidRDefault="00D10110" w:rsidP="00D101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1D272F">
        <w:rPr>
          <w:sz w:val="26"/>
          <w:szCs w:val="26"/>
        </w:rPr>
        <w:lastRenderedPageBreak/>
        <w:t>Лист ознакомления с приказом от ___________ № ___________:</w:t>
      </w:r>
    </w:p>
    <w:p w14:paraId="11123A99" w14:textId="77777777" w:rsidR="00D10110" w:rsidRDefault="00D10110" w:rsidP="00D1011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2278"/>
        <w:gridCol w:w="2398"/>
        <w:gridCol w:w="2537"/>
      </w:tblGrid>
      <w:tr w:rsidR="00D10110" w:rsidRPr="005C384D" w14:paraId="55F326C2" w14:textId="77777777" w:rsidTr="00E27062">
        <w:tc>
          <w:tcPr>
            <w:tcW w:w="2481" w:type="dxa"/>
          </w:tcPr>
          <w:p w14:paraId="035EAF2A" w14:textId="77777777" w:rsidR="00D10110" w:rsidRDefault="00D10110" w:rsidP="00E27062">
            <w:pPr>
              <w:jc w:val="center"/>
            </w:pPr>
            <w:r w:rsidRPr="005C384D">
              <w:t>ФИО</w:t>
            </w:r>
          </w:p>
          <w:p w14:paraId="62729ED8" w14:textId="77777777" w:rsidR="00D10110" w:rsidRPr="005C384D" w:rsidRDefault="00D10110" w:rsidP="00E27062">
            <w:pPr>
              <w:jc w:val="center"/>
            </w:pPr>
          </w:p>
        </w:tc>
        <w:tc>
          <w:tcPr>
            <w:tcW w:w="2314" w:type="dxa"/>
          </w:tcPr>
          <w:p w14:paraId="6244B456" w14:textId="77777777" w:rsidR="00D10110" w:rsidRPr="005C384D" w:rsidRDefault="00D10110" w:rsidP="00E27062">
            <w:pPr>
              <w:jc w:val="center"/>
            </w:pPr>
            <w:r>
              <w:t>Должность</w:t>
            </w:r>
          </w:p>
        </w:tc>
        <w:tc>
          <w:tcPr>
            <w:tcW w:w="2465" w:type="dxa"/>
          </w:tcPr>
          <w:p w14:paraId="00C7285A" w14:textId="77777777" w:rsidR="00D10110" w:rsidRPr="005C384D" w:rsidRDefault="00D10110" w:rsidP="00E27062">
            <w:pPr>
              <w:jc w:val="center"/>
            </w:pPr>
            <w:r w:rsidRPr="005C384D">
              <w:t>Дата</w:t>
            </w:r>
          </w:p>
        </w:tc>
        <w:tc>
          <w:tcPr>
            <w:tcW w:w="2594" w:type="dxa"/>
          </w:tcPr>
          <w:p w14:paraId="7363C7C1" w14:textId="77777777" w:rsidR="00D10110" w:rsidRPr="005C384D" w:rsidRDefault="00D10110" w:rsidP="00E27062">
            <w:pPr>
              <w:jc w:val="center"/>
            </w:pPr>
            <w:r w:rsidRPr="005C384D">
              <w:t>Подпись</w:t>
            </w:r>
          </w:p>
        </w:tc>
      </w:tr>
      <w:tr w:rsidR="00D10110" w:rsidRPr="005C384D" w14:paraId="49CD3D05" w14:textId="77777777" w:rsidTr="00E27062">
        <w:tc>
          <w:tcPr>
            <w:tcW w:w="2481" w:type="dxa"/>
          </w:tcPr>
          <w:p w14:paraId="6C22B837" w14:textId="77777777" w:rsidR="00D10110" w:rsidRDefault="00D10110" w:rsidP="00E27062"/>
          <w:p w14:paraId="0B020AB9" w14:textId="77777777" w:rsidR="00D10110" w:rsidRPr="005C384D" w:rsidRDefault="00D10110" w:rsidP="00E27062"/>
        </w:tc>
        <w:tc>
          <w:tcPr>
            <w:tcW w:w="2314" w:type="dxa"/>
          </w:tcPr>
          <w:p w14:paraId="68620EAE" w14:textId="77777777" w:rsidR="00D10110" w:rsidRPr="005C384D" w:rsidRDefault="00D10110" w:rsidP="00E27062"/>
        </w:tc>
        <w:tc>
          <w:tcPr>
            <w:tcW w:w="2465" w:type="dxa"/>
          </w:tcPr>
          <w:p w14:paraId="14DA2140" w14:textId="77777777" w:rsidR="00D10110" w:rsidRPr="005C384D" w:rsidRDefault="00D10110" w:rsidP="00E27062"/>
        </w:tc>
        <w:tc>
          <w:tcPr>
            <w:tcW w:w="2594" w:type="dxa"/>
          </w:tcPr>
          <w:p w14:paraId="0F3A4748" w14:textId="77777777" w:rsidR="00D10110" w:rsidRPr="005C384D" w:rsidRDefault="00D10110" w:rsidP="00E27062"/>
        </w:tc>
      </w:tr>
      <w:tr w:rsidR="00D10110" w:rsidRPr="005C384D" w14:paraId="68C2D203" w14:textId="77777777" w:rsidTr="00E27062">
        <w:tc>
          <w:tcPr>
            <w:tcW w:w="2481" w:type="dxa"/>
          </w:tcPr>
          <w:p w14:paraId="61AAB491" w14:textId="77777777" w:rsidR="00D10110" w:rsidRDefault="00D10110" w:rsidP="00E27062"/>
          <w:p w14:paraId="6CDE1104" w14:textId="77777777" w:rsidR="00D10110" w:rsidRPr="005C384D" w:rsidRDefault="00D10110" w:rsidP="00E27062"/>
        </w:tc>
        <w:tc>
          <w:tcPr>
            <w:tcW w:w="2314" w:type="dxa"/>
          </w:tcPr>
          <w:p w14:paraId="1E3FA756" w14:textId="77777777" w:rsidR="00D10110" w:rsidRPr="005C384D" w:rsidRDefault="00D10110" w:rsidP="00E27062"/>
        </w:tc>
        <w:tc>
          <w:tcPr>
            <w:tcW w:w="2465" w:type="dxa"/>
          </w:tcPr>
          <w:p w14:paraId="0B0362D7" w14:textId="77777777" w:rsidR="00D10110" w:rsidRPr="005C384D" w:rsidRDefault="00D10110" w:rsidP="00E27062"/>
        </w:tc>
        <w:tc>
          <w:tcPr>
            <w:tcW w:w="2594" w:type="dxa"/>
          </w:tcPr>
          <w:p w14:paraId="1BF3885B" w14:textId="77777777" w:rsidR="00D10110" w:rsidRPr="005C384D" w:rsidRDefault="00D10110" w:rsidP="00E27062"/>
        </w:tc>
      </w:tr>
      <w:tr w:rsidR="00D10110" w:rsidRPr="005C384D" w14:paraId="4BE71BC8" w14:textId="77777777" w:rsidTr="00E27062">
        <w:tc>
          <w:tcPr>
            <w:tcW w:w="2481" w:type="dxa"/>
          </w:tcPr>
          <w:p w14:paraId="14FFBDD2" w14:textId="77777777" w:rsidR="00D10110" w:rsidRDefault="00D10110" w:rsidP="00E27062"/>
          <w:p w14:paraId="3221D704" w14:textId="77777777" w:rsidR="00D10110" w:rsidRDefault="00D10110" w:rsidP="00E27062"/>
        </w:tc>
        <w:tc>
          <w:tcPr>
            <w:tcW w:w="2314" w:type="dxa"/>
          </w:tcPr>
          <w:p w14:paraId="574270FE" w14:textId="77777777" w:rsidR="00D10110" w:rsidRPr="005C384D" w:rsidRDefault="00D10110" w:rsidP="00E27062"/>
        </w:tc>
        <w:tc>
          <w:tcPr>
            <w:tcW w:w="2465" w:type="dxa"/>
          </w:tcPr>
          <w:p w14:paraId="2AF5B77C" w14:textId="77777777" w:rsidR="00D10110" w:rsidRPr="005C384D" w:rsidRDefault="00D10110" w:rsidP="00E27062"/>
        </w:tc>
        <w:tc>
          <w:tcPr>
            <w:tcW w:w="2594" w:type="dxa"/>
          </w:tcPr>
          <w:p w14:paraId="2F8CE983" w14:textId="77777777" w:rsidR="00D10110" w:rsidRPr="005C384D" w:rsidRDefault="00D10110" w:rsidP="00E27062"/>
        </w:tc>
      </w:tr>
      <w:tr w:rsidR="00D10110" w:rsidRPr="005C384D" w14:paraId="1530195C" w14:textId="77777777" w:rsidTr="00E27062">
        <w:tc>
          <w:tcPr>
            <w:tcW w:w="2481" w:type="dxa"/>
          </w:tcPr>
          <w:p w14:paraId="7C21B5A6" w14:textId="77777777" w:rsidR="00D10110" w:rsidRDefault="00D10110" w:rsidP="00E27062"/>
          <w:p w14:paraId="34429405" w14:textId="77777777" w:rsidR="00D10110" w:rsidRDefault="00D10110" w:rsidP="00E27062"/>
        </w:tc>
        <w:tc>
          <w:tcPr>
            <w:tcW w:w="2314" w:type="dxa"/>
          </w:tcPr>
          <w:p w14:paraId="79356140" w14:textId="77777777" w:rsidR="00D10110" w:rsidRPr="005C384D" w:rsidRDefault="00D10110" w:rsidP="00E27062"/>
        </w:tc>
        <w:tc>
          <w:tcPr>
            <w:tcW w:w="2465" w:type="dxa"/>
          </w:tcPr>
          <w:p w14:paraId="0FE0C180" w14:textId="77777777" w:rsidR="00D10110" w:rsidRPr="005C384D" w:rsidRDefault="00D10110" w:rsidP="00E27062"/>
        </w:tc>
        <w:tc>
          <w:tcPr>
            <w:tcW w:w="2594" w:type="dxa"/>
          </w:tcPr>
          <w:p w14:paraId="3C6BF8AF" w14:textId="77777777" w:rsidR="00D10110" w:rsidRPr="005C384D" w:rsidRDefault="00D10110" w:rsidP="00E27062"/>
        </w:tc>
      </w:tr>
      <w:tr w:rsidR="00D10110" w:rsidRPr="005C384D" w14:paraId="08568060" w14:textId="77777777" w:rsidTr="00E27062">
        <w:tc>
          <w:tcPr>
            <w:tcW w:w="2481" w:type="dxa"/>
          </w:tcPr>
          <w:p w14:paraId="71499258" w14:textId="77777777" w:rsidR="00D10110" w:rsidRDefault="00D10110" w:rsidP="00E27062"/>
          <w:p w14:paraId="2E803574" w14:textId="77777777" w:rsidR="00D10110" w:rsidRDefault="00D10110" w:rsidP="00E27062"/>
        </w:tc>
        <w:tc>
          <w:tcPr>
            <w:tcW w:w="2314" w:type="dxa"/>
          </w:tcPr>
          <w:p w14:paraId="078F63CF" w14:textId="77777777" w:rsidR="00D10110" w:rsidRPr="005C384D" w:rsidRDefault="00D10110" w:rsidP="00E27062"/>
        </w:tc>
        <w:tc>
          <w:tcPr>
            <w:tcW w:w="2465" w:type="dxa"/>
          </w:tcPr>
          <w:p w14:paraId="22F4A650" w14:textId="77777777" w:rsidR="00D10110" w:rsidRPr="005C384D" w:rsidRDefault="00D10110" w:rsidP="00E27062"/>
        </w:tc>
        <w:tc>
          <w:tcPr>
            <w:tcW w:w="2594" w:type="dxa"/>
          </w:tcPr>
          <w:p w14:paraId="1E9D01B0" w14:textId="77777777" w:rsidR="00D10110" w:rsidRPr="005C384D" w:rsidRDefault="00D10110" w:rsidP="00E27062"/>
        </w:tc>
      </w:tr>
      <w:tr w:rsidR="00D10110" w:rsidRPr="005C384D" w14:paraId="0588A3FB" w14:textId="77777777" w:rsidTr="00E27062">
        <w:tc>
          <w:tcPr>
            <w:tcW w:w="2481" w:type="dxa"/>
          </w:tcPr>
          <w:p w14:paraId="7987A8A1" w14:textId="77777777" w:rsidR="00D10110" w:rsidRDefault="00D10110" w:rsidP="00E27062"/>
          <w:p w14:paraId="645D2CCF" w14:textId="77777777" w:rsidR="00D10110" w:rsidRDefault="00D10110" w:rsidP="00E27062"/>
        </w:tc>
        <w:tc>
          <w:tcPr>
            <w:tcW w:w="2314" w:type="dxa"/>
          </w:tcPr>
          <w:p w14:paraId="658CF902" w14:textId="77777777" w:rsidR="00D10110" w:rsidRPr="005C384D" w:rsidRDefault="00D10110" w:rsidP="00E27062"/>
        </w:tc>
        <w:tc>
          <w:tcPr>
            <w:tcW w:w="2465" w:type="dxa"/>
          </w:tcPr>
          <w:p w14:paraId="6C39AC92" w14:textId="77777777" w:rsidR="00D10110" w:rsidRPr="005C384D" w:rsidRDefault="00D10110" w:rsidP="00E27062"/>
        </w:tc>
        <w:tc>
          <w:tcPr>
            <w:tcW w:w="2594" w:type="dxa"/>
          </w:tcPr>
          <w:p w14:paraId="7B9E5DFD" w14:textId="77777777" w:rsidR="00D10110" w:rsidRPr="005C384D" w:rsidRDefault="00D10110" w:rsidP="00E27062"/>
        </w:tc>
      </w:tr>
      <w:tr w:rsidR="00D10110" w:rsidRPr="005C384D" w14:paraId="1BCBB9C9" w14:textId="77777777" w:rsidTr="00E27062">
        <w:tc>
          <w:tcPr>
            <w:tcW w:w="2481" w:type="dxa"/>
          </w:tcPr>
          <w:p w14:paraId="66078B67" w14:textId="77777777" w:rsidR="00D10110" w:rsidRDefault="00D10110" w:rsidP="00E27062"/>
          <w:p w14:paraId="4A7BE99A" w14:textId="77777777" w:rsidR="00D10110" w:rsidRDefault="00D10110" w:rsidP="00E27062"/>
        </w:tc>
        <w:tc>
          <w:tcPr>
            <w:tcW w:w="2314" w:type="dxa"/>
          </w:tcPr>
          <w:p w14:paraId="0EBD841A" w14:textId="77777777" w:rsidR="00D10110" w:rsidRPr="005C384D" w:rsidRDefault="00D10110" w:rsidP="00E27062"/>
        </w:tc>
        <w:tc>
          <w:tcPr>
            <w:tcW w:w="2465" w:type="dxa"/>
          </w:tcPr>
          <w:p w14:paraId="1781940B" w14:textId="77777777" w:rsidR="00D10110" w:rsidRPr="005C384D" w:rsidRDefault="00D10110" w:rsidP="00E27062"/>
        </w:tc>
        <w:tc>
          <w:tcPr>
            <w:tcW w:w="2594" w:type="dxa"/>
          </w:tcPr>
          <w:p w14:paraId="61191F1E" w14:textId="77777777" w:rsidR="00D10110" w:rsidRPr="005C384D" w:rsidRDefault="00D10110" w:rsidP="00E27062"/>
        </w:tc>
      </w:tr>
      <w:tr w:rsidR="00D10110" w:rsidRPr="005C384D" w14:paraId="28896C0C" w14:textId="77777777" w:rsidTr="00E27062">
        <w:tc>
          <w:tcPr>
            <w:tcW w:w="2481" w:type="dxa"/>
          </w:tcPr>
          <w:p w14:paraId="71A31F78" w14:textId="77777777" w:rsidR="00D10110" w:rsidRDefault="00D10110" w:rsidP="00E27062"/>
          <w:p w14:paraId="19FB3B6D" w14:textId="77777777" w:rsidR="00D10110" w:rsidRDefault="00D10110" w:rsidP="00E27062"/>
        </w:tc>
        <w:tc>
          <w:tcPr>
            <w:tcW w:w="2314" w:type="dxa"/>
          </w:tcPr>
          <w:p w14:paraId="56238FC0" w14:textId="77777777" w:rsidR="00D10110" w:rsidRPr="005C384D" w:rsidRDefault="00D10110" w:rsidP="00E27062"/>
        </w:tc>
        <w:tc>
          <w:tcPr>
            <w:tcW w:w="2465" w:type="dxa"/>
          </w:tcPr>
          <w:p w14:paraId="2D4E99B5" w14:textId="77777777" w:rsidR="00D10110" w:rsidRPr="005C384D" w:rsidRDefault="00D10110" w:rsidP="00E27062"/>
        </w:tc>
        <w:tc>
          <w:tcPr>
            <w:tcW w:w="2594" w:type="dxa"/>
          </w:tcPr>
          <w:p w14:paraId="3B6B903E" w14:textId="77777777" w:rsidR="00D10110" w:rsidRPr="005C384D" w:rsidRDefault="00D10110" w:rsidP="00E27062"/>
        </w:tc>
      </w:tr>
      <w:tr w:rsidR="00D10110" w:rsidRPr="005C384D" w14:paraId="70630E12" w14:textId="77777777" w:rsidTr="00E27062">
        <w:tc>
          <w:tcPr>
            <w:tcW w:w="2481" w:type="dxa"/>
          </w:tcPr>
          <w:p w14:paraId="3B02D3D0" w14:textId="77777777" w:rsidR="00D10110" w:rsidRDefault="00D10110" w:rsidP="00E27062"/>
          <w:p w14:paraId="7684A907" w14:textId="77777777" w:rsidR="00D10110" w:rsidRDefault="00D10110" w:rsidP="00E27062"/>
        </w:tc>
        <w:tc>
          <w:tcPr>
            <w:tcW w:w="2314" w:type="dxa"/>
          </w:tcPr>
          <w:p w14:paraId="5A5562E8" w14:textId="77777777" w:rsidR="00D10110" w:rsidRPr="005C384D" w:rsidRDefault="00D10110" w:rsidP="00E27062"/>
        </w:tc>
        <w:tc>
          <w:tcPr>
            <w:tcW w:w="2465" w:type="dxa"/>
          </w:tcPr>
          <w:p w14:paraId="18C057BE" w14:textId="77777777" w:rsidR="00D10110" w:rsidRPr="005C384D" w:rsidRDefault="00D10110" w:rsidP="00E27062"/>
        </w:tc>
        <w:tc>
          <w:tcPr>
            <w:tcW w:w="2594" w:type="dxa"/>
          </w:tcPr>
          <w:p w14:paraId="25F2D85C" w14:textId="77777777" w:rsidR="00D10110" w:rsidRPr="005C384D" w:rsidRDefault="00D10110" w:rsidP="00E27062"/>
        </w:tc>
      </w:tr>
      <w:tr w:rsidR="00D10110" w:rsidRPr="005C384D" w14:paraId="2873B558" w14:textId="77777777" w:rsidTr="00E27062">
        <w:tc>
          <w:tcPr>
            <w:tcW w:w="2481" w:type="dxa"/>
          </w:tcPr>
          <w:p w14:paraId="231FC1C6" w14:textId="77777777" w:rsidR="00D10110" w:rsidRDefault="00D10110" w:rsidP="00E27062"/>
          <w:p w14:paraId="14599EE0" w14:textId="77777777" w:rsidR="00D10110" w:rsidRDefault="00D10110" w:rsidP="00E27062"/>
        </w:tc>
        <w:tc>
          <w:tcPr>
            <w:tcW w:w="2314" w:type="dxa"/>
          </w:tcPr>
          <w:p w14:paraId="4D30B7F6" w14:textId="77777777" w:rsidR="00D10110" w:rsidRPr="005C384D" w:rsidRDefault="00D10110" w:rsidP="00E27062"/>
        </w:tc>
        <w:tc>
          <w:tcPr>
            <w:tcW w:w="2465" w:type="dxa"/>
          </w:tcPr>
          <w:p w14:paraId="610E483C" w14:textId="77777777" w:rsidR="00D10110" w:rsidRPr="005C384D" w:rsidRDefault="00D10110" w:rsidP="00E27062"/>
        </w:tc>
        <w:tc>
          <w:tcPr>
            <w:tcW w:w="2594" w:type="dxa"/>
          </w:tcPr>
          <w:p w14:paraId="7BF606E7" w14:textId="77777777" w:rsidR="00D10110" w:rsidRPr="005C384D" w:rsidRDefault="00D10110" w:rsidP="00E27062"/>
        </w:tc>
      </w:tr>
      <w:tr w:rsidR="00D10110" w:rsidRPr="005C384D" w14:paraId="1B70DBA2" w14:textId="77777777" w:rsidTr="00E27062">
        <w:tc>
          <w:tcPr>
            <w:tcW w:w="2481" w:type="dxa"/>
          </w:tcPr>
          <w:p w14:paraId="7A00BA52" w14:textId="77777777" w:rsidR="00D10110" w:rsidRDefault="00D10110" w:rsidP="00E27062"/>
          <w:p w14:paraId="08F8D554" w14:textId="77777777" w:rsidR="00D10110" w:rsidRDefault="00D10110" w:rsidP="00E27062"/>
        </w:tc>
        <w:tc>
          <w:tcPr>
            <w:tcW w:w="2314" w:type="dxa"/>
          </w:tcPr>
          <w:p w14:paraId="4D1C9C9B" w14:textId="77777777" w:rsidR="00D10110" w:rsidRPr="005C384D" w:rsidRDefault="00D10110" w:rsidP="00E27062"/>
        </w:tc>
        <w:tc>
          <w:tcPr>
            <w:tcW w:w="2465" w:type="dxa"/>
          </w:tcPr>
          <w:p w14:paraId="5DB0BCC6" w14:textId="77777777" w:rsidR="00D10110" w:rsidRPr="005C384D" w:rsidRDefault="00D10110" w:rsidP="00E27062"/>
        </w:tc>
        <w:tc>
          <w:tcPr>
            <w:tcW w:w="2594" w:type="dxa"/>
          </w:tcPr>
          <w:p w14:paraId="6046E94B" w14:textId="77777777" w:rsidR="00D10110" w:rsidRPr="005C384D" w:rsidRDefault="00D10110" w:rsidP="00E27062"/>
        </w:tc>
      </w:tr>
      <w:tr w:rsidR="00D10110" w:rsidRPr="005C384D" w14:paraId="1B35476C" w14:textId="77777777" w:rsidTr="00E27062">
        <w:tc>
          <w:tcPr>
            <w:tcW w:w="2481" w:type="dxa"/>
          </w:tcPr>
          <w:p w14:paraId="53A69338" w14:textId="77777777" w:rsidR="00D10110" w:rsidRDefault="00D10110" w:rsidP="00E27062"/>
          <w:p w14:paraId="386A9C1E" w14:textId="77777777" w:rsidR="00D10110" w:rsidRDefault="00D10110" w:rsidP="00E27062"/>
        </w:tc>
        <w:tc>
          <w:tcPr>
            <w:tcW w:w="2314" w:type="dxa"/>
          </w:tcPr>
          <w:p w14:paraId="6CF3FD64" w14:textId="77777777" w:rsidR="00D10110" w:rsidRPr="005C384D" w:rsidRDefault="00D10110" w:rsidP="00E27062"/>
        </w:tc>
        <w:tc>
          <w:tcPr>
            <w:tcW w:w="2465" w:type="dxa"/>
          </w:tcPr>
          <w:p w14:paraId="674CE501" w14:textId="77777777" w:rsidR="00D10110" w:rsidRPr="005C384D" w:rsidRDefault="00D10110" w:rsidP="00E27062"/>
        </w:tc>
        <w:tc>
          <w:tcPr>
            <w:tcW w:w="2594" w:type="dxa"/>
          </w:tcPr>
          <w:p w14:paraId="0BFA44FD" w14:textId="77777777" w:rsidR="00D10110" w:rsidRPr="005C384D" w:rsidRDefault="00D10110" w:rsidP="00E27062"/>
        </w:tc>
      </w:tr>
      <w:tr w:rsidR="00D10110" w:rsidRPr="005C384D" w14:paraId="4F160069" w14:textId="77777777" w:rsidTr="00E27062">
        <w:tc>
          <w:tcPr>
            <w:tcW w:w="2481" w:type="dxa"/>
          </w:tcPr>
          <w:p w14:paraId="6601C5D6" w14:textId="77777777" w:rsidR="00D10110" w:rsidRDefault="00D10110" w:rsidP="00E27062"/>
          <w:p w14:paraId="6D0F8725" w14:textId="77777777" w:rsidR="00D10110" w:rsidRDefault="00D10110" w:rsidP="00E27062"/>
        </w:tc>
        <w:tc>
          <w:tcPr>
            <w:tcW w:w="2314" w:type="dxa"/>
          </w:tcPr>
          <w:p w14:paraId="07C07F92" w14:textId="77777777" w:rsidR="00D10110" w:rsidRPr="005C384D" w:rsidRDefault="00D10110" w:rsidP="00E27062"/>
        </w:tc>
        <w:tc>
          <w:tcPr>
            <w:tcW w:w="2465" w:type="dxa"/>
          </w:tcPr>
          <w:p w14:paraId="7EEAB184" w14:textId="77777777" w:rsidR="00D10110" w:rsidRPr="005C384D" w:rsidRDefault="00D10110" w:rsidP="00E27062"/>
        </w:tc>
        <w:tc>
          <w:tcPr>
            <w:tcW w:w="2594" w:type="dxa"/>
          </w:tcPr>
          <w:p w14:paraId="0CA91EF9" w14:textId="77777777" w:rsidR="00D10110" w:rsidRPr="005C384D" w:rsidRDefault="00D10110" w:rsidP="00E27062"/>
        </w:tc>
      </w:tr>
      <w:tr w:rsidR="00D10110" w:rsidRPr="005C384D" w14:paraId="6C853EEC" w14:textId="77777777" w:rsidTr="00E27062">
        <w:tc>
          <w:tcPr>
            <w:tcW w:w="2481" w:type="dxa"/>
          </w:tcPr>
          <w:p w14:paraId="1A1AA0B3" w14:textId="77777777" w:rsidR="00D10110" w:rsidRDefault="00D10110" w:rsidP="00E27062"/>
          <w:p w14:paraId="0A93C3BB" w14:textId="77777777" w:rsidR="00D10110" w:rsidRDefault="00D10110" w:rsidP="00E27062"/>
        </w:tc>
        <w:tc>
          <w:tcPr>
            <w:tcW w:w="2314" w:type="dxa"/>
          </w:tcPr>
          <w:p w14:paraId="61C88219" w14:textId="77777777" w:rsidR="00D10110" w:rsidRPr="005C384D" w:rsidRDefault="00D10110" w:rsidP="00E27062"/>
        </w:tc>
        <w:tc>
          <w:tcPr>
            <w:tcW w:w="2465" w:type="dxa"/>
          </w:tcPr>
          <w:p w14:paraId="6433D684" w14:textId="77777777" w:rsidR="00D10110" w:rsidRPr="005C384D" w:rsidRDefault="00D10110" w:rsidP="00E27062"/>
        </w:tc>
        <w:tc>
          <w:tcPr>
            <w:tcW w:w="2594" w:type="dxa"/>
          </w:tcPr>
          <w:p w14:paraId="33B97333" w14:textId="77777777" w:rsidR="00D10110" w:rsidRPr="005C384D" w:rsidRDefault="00D10110" w:rsidP="00E27062"/>
        </w:tc>
      </w:tr>
      <w:tr w:rsidR="00D10110" w:rsidRPr="005C384D" w14:paraId="029D74ED" w14:textId="77777777" w:rsidTr="00E27062">
        <w:tc>
          <w:tcPr>
            <w:tcW w:w="2481" w:type="dxa"/>
          </w:tcPr>
          <w:p w14:paraId="4ECBC3F1" w14:textId="77777777" w:rsidR="00D10110" w:rsidRDefault="00D10110" w:rsidP="00E27062"/>
          <w:p w14:paraId="7A28D714" w14:textId="77777777" w:rsidR="00D10110" w:rsidRDefault="00D10110" w:rsidP="00E27062"/>
        </w:tc>
        <w:tc>
          <w:tcPr>
            <w:tcW w:w="2314" w:type="dxa"/>
          </w:tcPr>
          <w:p w14:paraId="0BD01500" w14:textId="77777777" w:rsidR="00D10110" w:rsidRPr="005C384D" w:rsidRDefault="00D10110" w:rsidP="00E27062"/>
        </w:tc>
        <w:tc>
          <w:tcPr>
            <w:tcW w:w="2465" w:type="dxa"/>
          </w:tcPr>
          <w:p w14:paraId="48C268DB" w14:textId="77777777" w:rsidR="00D10110" w:rsidRPr="005C384D" w:rsidRDefault="00D10110" w:rsidP="00E27062"/>
        </w:tc>
        <w:tc>
          <w:tcPr>
            <w:tcW w:w="2594" w:type="dxa"/>
          </w:tcPr>
          <w:p w14:paraId="653D7AD0" w14:textId="77777777" w:rsidR="00D10110" w:rsidRPr="005C384D" w:rsidRDefault="00D10110" w:rsidP="00E27062"/>
        </w:tc>
      </w:tr>
      <w:tr w:rsidR="00D10110" w:rsidRPr="005C384D" w14:paraId="1171964E" w14:textId="77777777" w:rsidTr="00E27062">
        <w:tc>
          <w:tcPr>
            <w:tcW w:w="2481" w:type="dxa"/>
          </w:tcPr>
          <w:p w14:paraId="6D9B6922" w14:textId="77777777" w:rsidR="00D10110" w:rsidRDefault="00D10110" w:rsidP="00E27062"/>
          <w:p w14:paraId="7E1D30AA" w14:textId="77777777" w:rsidR="00D10110" w:rsidRDefault="00D10110" w:rsidP="00E27062"/>
        </w:tc>
        <w:tc>
          <w:tcPr>
            <w:tcW w:w="2314" w:type="dxa"/>
          </w:tcPr>
          <w:p w14:paraId="40E0EF81" w14:textId="77777777" w:rsidR="00D10110" w:rsidRPr="005C384D" w:rsidRDefault="00D10110" w:rsidP="00E27062"/>
        </w:tc>
        <w:tc>
          <w:tcPr>
            <w:tcW w:w="2465" w:type="dxa"/>
          </w:tcPr>
          <w:p w14:paraId="10510A8C" w14:textId="77777777" w:rsidR="00D10110" w:rsidRPr="005C384D" w:rsidRDefault="00D10110" w:rsidP="00E27062"/>
        </w:tc>
        <w:tc>
          <w:tcPr>
            <w:tcW w:w="2594" w:type="dxa"/>
          </w:tcPr>
          <w:p w14:paraId="100E58CE" w14:textId="77777777" w:rsidR="00D10110" w:rsidRPr="005C384D" w:rsidRDefault="00D10110" w:rsidP="00E27062"/>
        </w:tc>
      </w:tr>
      <w:tr w:rsidR="00D10110" w:rsidRPr="005C384D" w14:paraId="28D2A2C6" w14:textId="77777777" w:rsidTr="00E27062">
        <w:tc>
          <w:tcPr>
            <w:tcW w:w="2481" w:type="dxa"/>
          </w:tcPr>
          <w:p w14:paraId="4D9FDC0B" w14:textId="77777777" w:rsidR="00D10110" w:rsidRDefault="00D10110" w:rsidP="00E27062"/>
          <w:p w14:paraId="08C96432" w14:textId="77777777" w:rsidR="00D10110" w:rsidRDefault="00D10110" w:rsidP="00E27062"/>
        </w:tc>
        <w:tc>
          <w:tcPr>
            <w:tcW w:w="2314" w:type="dxa"/>
          </w:tcPr>
          <w:p w14:paraId="31158F9B" w14:textId="77777777" w:rsidR="00D10110" w:rsidRPr="005C384D" w:rsidRDefault="00D10110" w:rsidP="00E27062"/>
        </w:tc>
        <w:tc>
          <w:tcPr>
            <w:tcW w:w="2465" w:type="dxa"/>
          </w:tcPr>
          <w:p w14:paraId="2333050D" w14:textId="77777777" w:rsidR="00D10110" w:rsidRPr="005C384D" w:rsidRDefault="00D10110" w:rsidP="00E27062"/>
        </w:tc>
        <w:tc>
          <w:tcPr>
            <w:tcW w:w="2594" w:type="dxa"/>
          </w:tcPr>
          <w:p w14:paraId="77559218" w14:textId="77777777" w:rsidR="00D10110" w:rsidRPr="005C384D" w:rsidRDefault="00D10110" w:rsidP="00E27062"/>
        </w:tc>
      </w:tr>
      <w:tr w:rsidR="00D10110" w:rsidRPr="005C384D" w14:paraId="53A333A1" w14:textId="77777777" w:rsidTr="00E27062">
        <w:tc>
          <w:tcPr>
            <w:tcW w:w="2481" w:type="dxa"/>
          </w:tcPr>
          <w:p w14:paraId="33BB49BE" w14:textId="77777777" w:rsidR="00D10110" w:rsidRDefault="00D10110" w:rsidP="00E27062"/>
          <w:p w14:paraId="3308C043" w14:textId="77777777" w:rsidR="00D10110" w:rsidRDefault="00D10110" w:rsidP="00E27062"/>
        </w:tc>
        <w:tc>
          <w:tcPr>
            <w:tcW w:w="2314" w:type="dxa"/>
          </w:tcPr>
          <w:p w14:paraId="71C493B1" w14:textId="77777777" w:rsidR="00D10110" w:rsidRPr="005C384D" w:rsidRDefault="00D10110" w:rsidP="00E27062"/>
        </w:tc>
        <w:tc>
          <w:tcPr>
            <w:tcW w:w="2465" w:type="dxa"/>
          </w:tcPr>
          <w:p w14:paraId="1D62E6D6" w14:textId="77777777" w:rsidR="00D10110" w:rsidRPr="005C384D" w:rsidRDefault="00D10110" w:rsidP="00E27062"/>
        </w:tc>
        <w:tc>
          <w:tcPr>
            <w:tcW w:w="2594" w:type="dxa"/>
          </w:tcPr>
          <w:p w14:paraId="763E6B31" w14:textId="77777777" w:rsidR="00D10110" w:rsidRPr="005C384D" w:rsidRDefault="00D10110" w:rsidP="00E27062"/>
        </w:tc>
      </w:tr>
      <w:tr w:rsidR="00D10110" w:rsidRPr="005C384D" w14:paraId="411FF635" w14:textId="77777777" w:rsidTr="00E27062">
        <w:tc>
          <w:tcPr>
            <w:tcW w:w="2481" w:type="dxa"/>
          </w:tcPr>
          <w:p w14:paraId="37009901" w14:textId="77777777" w:rsidR="00D10110" w:rsidRDefault="00D10110" w:rsidP="00E27062"/>
          <w:p w14:paraId="2CFA9C52" w14:textId="77777777" w:rsidR="00D10110" w:rsidRDefault="00D10110" w:rsidP="00E27062"/>
        </w:tc>
        <w:tc>
          <w:tcPr>
            <w:tcW w:w="2314" w:type="dxa"/>
          </w:tcPr>
          <w:p w14:paraId="254BD147" w14:textId="77777777" w:rsidR="00D10110" w:rsidRPr="005C384D" w:rsidRDefault="00D10110" w:rsidP="00E27062"/>
        </w:tc>
        <w:tc>
          <w:tcPr>
            <w:tcW w:w="2465" w:type="dxa"/>
          </w:tcPr>
          <w:p w14:paraId="68A86250" w14:textId="77777777" w:rsidR="00D10110" w:rsidRPr="005C384D" w:rsidRDefault="00D10110" w:rsidP="00E27062"/>
        </w:tc>
        <w:tc>
          <w:tcPr>
            <w:tcW w:w="2594" w:type="dxa"/>
          </w:tcPr>
          <w:p w14:paraId="1ED088E2" w14:textId="77777777" w:rsidR="00D10110" w:rsidRPr="005C384D" w:rsidRDefault="00D10110" w:rsidP="00E27062"/>
        </w:tc>
      </w:tr>
      <w:tr w:rsidR="00D10110" w:rsidRPr="005C384D" w14:paraId="3869DD2F" w14:textId="77777777" w:rsidTr="00E27062">
        <w:tc>
          <w:tcPr>
            <w:tcW w:w="2481" w:type="dxa"/>
          </w:tcPr>
          <w:p w14:paraId="02351A43" w14:textId="77777777" w:rsidR="00D10110" w:rsidRDefault="00D10110" w:rsidP="00E27062"/>
          <w:p w14:paraId="4A3D28FF" w14:textId="77777777" w:rsidR="00D10110" w:rsidRDefault="00D10110" w:rsidP="00E27062"/>
        </w:tc>
        <w:tc>
          <w:tcPr>
            <w:tcW w:w="2314" w:type="dxa"/>
          </w:tcPr>
          <w:p w14:paraId="275AA25F" w14:textId="77777777" w:rsidR="00D10110" w:rsidRPr="005C384D" w:rsidRDefault="00D10110" w:rsidP="00E27062"/>
        </w:tc>
        <w:tc>
          <w:tcPr>
            <w:tcW w:w="2465" w:type="dxa"/>
          </w:tcPr>
          <w:p w14:paraId="5B13D7EC" w14:textId="77777777" w:rsidR="00D10110" w:rsidRPr="005C384D" w:rsidRDefault="00D10110" w:rsidP="00E27062"/>
        </w:tc>
        <w:tc>
          <w:tcPr>
            <w:tcW w:w="2594" w:type="dxa"/>
          </w:tcPr>
          <w:p w14:paraId="234F6888" w14:textId="77777777" w:rsidR="00D10110" w:rsidRPr="005C384D" w:rsidRDefault="00D10110" w:rsidP="00E27062"/>
        </w:tc>
      </w:tr>
      <w:tr w:rsidR="00D10110" w:rsidRPr="005C384D" w14:paraId="775E3AEE" w14:textId="77777777" w:rsidTr="00E27062">
        <w:tc>
          <w:tcPr>
            <w:tcW w:w="2481" w:type="dxa"/>
          </w:tcPr>
          <w:p w14:paraId="50571B41" w14:textId="77777777" w:rsidR="00D10110" w:rsidRDefault="00D10110" w:rsidP="00E27062"/>
          <w:p w14:paraId="38BD7BE2" w14:textId="77777777" w:rsidR="00D10110" w:rsidRDefault="00D10110" w:rsidP="00E27062"/>
        </w:tc>
        <w:tc>
          <w:tcPr>
            <w:tcW w:w="2314" w:type="dxa"/>
          </w:tcPr>
          <w:p w14:paraId="58465CD3" w14:textId="77777777" w:rsidR="00D10110" w:rsidRPr="005C384D" w:rsidRDefault="00D10110" w:rsidP="00E27062"/>
        </w:tc>
        <w:tc>
          <w:tcPr>
            <w:tcW w:w="2465" w:type="dxa"/>
          </w:tcPr>
          <w:p w14:paraId="1E63EEAF" w14:textId="77777777" w:rsidR="00D10110" w:rsidRPr="005C384D" w:rsidRDefault="00D10110" w:rsidP="00E27062"/>
        </w:tc>
        <w:tc>
          <w:tcPr>
            <w:tcW w:w="2594" w:type="dxa"/>
          </w:tcPr>
          <w:p w14:paraId="7AC875DB" w14:textId="77777777" w:rsidR="00D10110" w:rsidRPr="005C384D" w:rsidRDefault="00D10110" w:rsidP="00E27062"/>
        </w:tc>
      </w:tr>
      <w:tr w:rsidR="00D10110" w:rsidRPr="005C384D" w14:paraId="492346A6" w14:textId="77777777" w:rsidTr="00E27062">
        <w:tc>
          <w:tcPr>
            <w:tcW w:w="2481" w:type="dxa"/>
          </w:tcPr>
          <w:p w14:paraId="7507BDB6" w14:textId="77777777" w:rsidR="00D10110" w:rsidRDefault="00D10110" w:rsidP="00E27062"/>
          <w:p w14:paraId="4505D5B2" w14:textId="77777777" w:rsidR="00D10110" w:rsidRDefault="00D10110" w:rsidP="00E27062"/>
        </w:tc>
        <w:tc>
          <w:tcPr>
            <w:tcW w:w="2314" w:type="dxa"/>
          </w:tcPr>
          <w:p w14:paraId="0BE3DAC5" w14:textId="77777777" w:rsidR="00D10110" w:rsidRPr="005C384D" w:rsidRDefault="00D10110" w:rsidP="00E27062"/>
        </w:tc>
        <w:tc>
          <w:tcPr>
            <w:tcW w:w="2465" w:type="dxa"/>
          </w:tcPr>
          <w:p w14:paraId="3F4C6785" w14:textId="77777777" w:rsidR="00D10110" w:rsidRPr="005C384D" w:rsidRDefault="00D10110" w:rsidP="00E27062"/>
        </w:tc>
        <w:tc>
          <w:tcPr>
            <w:tcW w:w="2594" w:type="dxa"/>
          </w:tcPr>
          <w:p w14:paraId="712C3CBE" w14:textId="77777777" w:rsidR="00D10110" w:rsidRPr="005C384D" w:rsidRDefault="00D10110" w:rsidP="00E27062"/>
        </w:tc>
      </w:tr>
      <w:tr w:rsidR="00D10110" w:rsidRPr="005C384D" w14:paraId="5AFCB3A8" w14:textId="77777777" w:rsidTr="00E27062">
        <w:tc>
          <w:tcPr>
            <w:tcW w:w="2481" w:type="dxa"/>
          </w:tcPr>
          <w:p w14:paraId="695A316F" w14:textId="77777777" w:rsidR="00D10110" w:rsidRDefault="00D10110" w:rsidP="00E27062"/>
          <w:p w14:paraId="44275514" w14:textId="77777777" w:rsidR="00D10110" w:rsidRDefault="00D10110" w:rsidP="00E27062"/>
        </w:tc>
        <w:tc>
          <w:tcPr>
            <w:tcW w:w="2314" w:type="dxa"/>
          </w:tcPr>
          <w:p w14:paraId="33F7AD5E" w14:textId="77777777" w:rsidR="00D10110" w:rsidRPr="005C384D" w:rsidRDefault="00D10110" w:rsidP="00E27062"/>
        </w:tc>
        <w:tc>
          <w:tcPr>
            <w:tcW w:w="2465" w:type="dxa"/>
          </w:tcPr>
          <w:p w14:paraId="3FC2C577" w14:textId="77777777" w:rsidR="00D10110" w:rsidRPr="005C384D" w:rsidRDefault="00D10110" w:rsidP="00E27062"/>
        </w:tc>
        <w:tc>
          <w:tcPr>
            <w:tcW w:w="2594" w:type="dxa"/>
          </w:tcPr>
          <w:p w14:paraId="2E1E49A9" w14:textId="77777777" w:rsidR="00D10110" w:rsidRPr="005C384D" w:rsidRDefault="00D10110" w:rsidP="00E27062"/>
        </w:tc>
      </w:tr>
    </w:tbl>
    <w:p w14:paraId="6A0A8B78" w14:textId="77777777" w:rsidR="00EB6C06" w:rsidRDefault="00EB6C06" w:rsidP="002E7950"/>
    <w:sectPr w:rsidR="00EB6C06" w:rsidSect="004F04E2">
      <w:headerReference w:type="firs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D7A32" w14:textId="77777777" w:rsidR="00ED3D23" w:rsidRDefault="00ED3D23" w:rsidP="004F04E2">
      <w:r>
        <w:separator/>
      </w:r>
    </w:p>
  </w:endnote>
  <w:endnote w:type="continuationSeparator" w:id="0">
    <w:p w14:paraId="31E93380" w14:textId="77777777" w:rsidR="00ED3D23" w:rsidRDefault="00ED3D23" w:rsidP="004F0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3BEBB" w14:textId="77777777" w:rsidR="00ED3D23" w:rsidRDefault="00ED3D23" w:rsidP="004F04E2">
      <w:r>
        <w:separator/>
      </w:r>
    </w:p>
  </w:footnote>
  <w:footnote w:type="continuationSeparator" w:id="0">
    <w:p w14:paraId="303E2086" w14:textId="77777777" w:rsidR="00ED3D23" w:rsidRDefault="00ED3D23" w:rsidP="004F0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63443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5254C0AE" w14:textId="365815A3" w:rsidR="004F04E2" w:rsidRPr="004F04E2" w:rsidRDefault="004F04E2">
        <w:pPr>
          <w:pStyle w:val="af7"/>
          <w:jc w:val="center"/>
          <w:rPr>
            <w:sz w:val="26"/>
            <w:szCs w:val="26"/>
          </w:rPr>
        </w:pPr>
        <w:r w:rsidRPr="004F04E2">
          <w:rPr>
            <w:sz w:val="26"/>
            <w:szCs w:val="26"/>
          </w:rPr>
          <w:fldChar w:fldCharType="begin"/>
        </w:r>
        <w:r w:rsidRPr="004F04E2">
          <w:rPr>
            <w:sz w:val="26"/>
            <w:szCs w:val="26"/>
          </w:rPr>
          <w:instrText>PAGE   \* MERGEFORMAT</w:instrText>
        </w:r>
        <w:r w:rsidRPr="004F04E2">
          <w:rPr>
            <w:sz w:val="26"/>
            <w:szCs w:val="26"/>
          </w:rPr>
          <w:fldChar w:fldCharType="separate"/>
        </w:r>
        <w:r w:rsidR="008D22E4">
          <w:rPr>
            <w:noProof/>
            <w:sz w:val="26"/>
            <w:szCs w:val="26"/>
          </w:rPr>
          <w:t>2</w:t>
        </w:r>
        <w:r w:rsidRPr="004F04E2">
          <w:rPr>
            <w:sz w:val="26"/>
            <w:szCs w:val="2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2D45" w14:textId="7A327AEB" w:rsidR="00B26614" w:rsidRPr="00922359" w:rsidRDefault="00B26614">
    <w:pPr>
      <w:pStyle w:val="af7"/>
      <w:jc w:val="center"/>
      <w:rPr>
        <w:sz w:val="26"/>
        <w:szCs w:val="26"/>
      </w:rPr>
    </w:pPr>
  </w:p>
  <w:p w14:paraId="69288F00" w14:textId="77777777" w:rsidR="00B26614" w:rsidRDefault="00B26614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DC8D7E4"/>
    <w:lvl w:ilvl="0">
      <w:numFmt w:val="bullet"/>
      <w:lvlText w:val="*"/>
      <w:lvlJc w:val="left"/>
    </w:lvl>
  </w:abstractNum>
  <w:abstractNum w:abstractNumId="1" w15:restartNumberingAfterBreak="0">
    <w:nsid w:val="08A00965"/>
    <w:multiLevelType w:val="hybridMultilevel"/>
    <w:tmpl w:val="35600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2005D"/>
    <w:multiLevelType w:val="hybridMultilevel"/>
    <w:tmpl w:val="A4C48030"/>
    <w:lvl w:ilvl="0" w:tplc="634A94BE">
      <w:start w:val="10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0982005E"/>
    <w:multiLevelType w:val="hybridMultilevel"/>
    <w:tmpl w:val="AC827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B2E52"/>
    <w:multiLevelType w:val="multilevel"/>
    <w:tmpl w:val="9B5A4FEA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/>
      </w:rPr>
    </w:lvl>
  </w:abstractNum>
  <w:abstractNum w:abstractNumId="5" w15:restartNumberingAfterBreak="0">
    <w:nsid w:val="14070040"/>
    <w:multiLevelType w:val="hybridMultilevel"/>
    <w:tmpl w:val="83FE0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154F8"/>
    <w:multiLevelType w:val="hybridMultilevel"/>
    <w:tmpl w:val="4490D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80205"/>
    <w:multiLevelType w:val="multilevel"/>
    <w:tmpl w:val="7C042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0C676DB"/>
    <w:multiLevelType w:val="hybridMultilevel"/>
    <w:tmpl w:val="B4D82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AC2680"/>
    <w:multiLevelType w:val="hybridMultilevel"/>
    <w:tmpl w:val="9D2E78F4"/>
    <w:lvl w:ilvl="0" w:tplc="AC70C5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9E848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C46B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708A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F07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6E8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EED4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C8BD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0801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0734F0"/>
    <w:multiLevelType w:val="singleLevel"/>
    <w:tmpl w:val="4E76552C"/>
    <w:lvl w:ilvl="0">
      <w:start w:val="1"/>
      <w:numFmt w:val="decimal"/>
      <w:lvlText w:val="4.5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28B061A"/>
    <w:multiLevelType w:val="hybridMultilevel"/>
    <w:tmpl w:val="10B8E1DE"/>
    <w:lvl w:ilvl="0" w:tplc="B02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269ED0">
      <w:numFmt w:val="none"/>
      <w:lvlText w:val=""/>
      <w:lvlJc w:val="left"/>
      <w:pPr>
        <w:tabs>
          <w:tab w:val="num" w:pos="360"/>
        </w:tabs>
      </w:pPr>
    </w:lvl>
    <w:lvl w:ilvl="2" w:tplc="310284CA">
      <w:numFmt w:val="none"/>
      <w:lvlText w:val=""/>
      <w:lvlJc w:val="left"/>
      <w:pPr>
        <w:tabs>
          <w:tab w:val="num" w:pos="360"/>
        </w:tabs>
      </w:pPr>
    </w:lvl>
    <w:lvl w:ilvl="3" w:tplc="A724C00A">
      <w:numFmt w:val="none"/>
      <w:lvlText w:val=""/>
      <w:lvlJc w:val="left"/>
      <w:pPr>
        <w:tabs>
          <w:tab w:val="num" w:pos="360"/>
        </w:tabs>
      </w:pPr>
    </w:lvl>
    <w:lvl w:ilvl="4" w:tplc="D6143628">
      <w:numFmt w:val="none"/>
      <w:lvlText w:val=""/>
      <w:lvlJc w:val="left"/>
      <w:pPr>
        <w:tabs>
          <w:tab w:val="num" w:pos="360"/>
        </w:tabs>
      </w:pPr>
    </w:lvl>
    <w:lvl w:ilvl="5" w:tplc="E6A88140">
      <w:numFmt w:val="none"/>
      <w:lvlText w:val=""/>
      <w:lvlJc w:val="left"/>
      <w:pPr>
        <w:tabs>
          <w:tab w:val="num" w:pos="360"/>
        </w:tabs>
      </w:pPr>
    </w:lvl>
    <w:lvl w:ilvl="6" w:tplc="155CABA6">
      <w:numFmt w:val="none"/>
      <w:lvlText w:val=""/>
      <w:lvlJc w:val="left"/>
      <w:pPr>
        <w:tabs>
          <w:tab w:val="num" w:pos="360"/>
        </w:tabs>
      </w:pPr>
    </w:lvl>
    <w:lvl w:ilvl="7" w:tplc="7ACECF36">
      <w:numFmt w:val="none"/>
      <w:lvlText w:val=""/>
      <w:lvlJc w:val="left"/>
      <w:pPr>
        <w:tabs>
          <w:tab w:val="num" w:pos="360"/>
        </w:tabs>
      </w:pPr>
    </w:lvl>
    <w:lvl w:ilvl="8" w:tplc="F3D82B3E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3611759"/>
    <w:multiLevelType w:val="hybridMultilevel"/>
    <w:tmpl w:val="B8508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121DE"/>
    <w:multiLevelType w:val="singleLevel"/>
    <w:tmpl w:val="19BA63C2"/>
    <w:lvl w:ilvl="0">
      <w:start w:val="2"/>
      <w:numFmt w:val="decimal"/>
      <w:lvlText w:val="3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4BA211B"/>
    <w:multiLevelType w:val="hybridMultilevel"/>
    <w:tmpl w:val="909AE7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8D5824"/>
    <w:multiLevelType w:val="multilevel"/>
    <w:tmpl w:val="290E744C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/>
      </w:rPr>
    </w:lvl>
  </w:abstractNum>
  <w:abstractNum w:abstractNumId="16" w15:restartNumberingAfterBreak="0">
    <w:nsid w:val="5B3268EB"/>
    <w:multiLevelType w:val="multilevel"/>
    <w:tmpl w:val="ADE0F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80722A7"/>
    <w:multiLevelType w:val="hybridMultilevel"/>
    <w:tmpl w:val="44B2D174"/>
    <w:lvl w:ilvl="0" w:tplc="0419000F">
      <w:start w:val="1"/>
      <w:numFmt w:val="decimal"/>
      <w:lvlText w:val="%1."/>
      <w:lvlJc w:val="left"/>
      <w:pPr>
        <w:tabs>
          <w:tab w:val="num" w:pos="2134"/>
        </w:tabs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4"/>
        </w:tabs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4"/>
        </w:tabs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4"/>
        </w:tabs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4"/>
        </w:tabs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4"/>
        </w:tabs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4"/>
        </w:tabs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4"/>
        </w:tabs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4"/>
        </w:tabs>
        <w:ind w:left="7894" w:hanging="180"/>
      </w:pPr>
    </w:lvl>
  </w:abstractNum>
  <w:abstractNum w:abstractNumId="18" w15:restartNumberingAfterBreak="0">
    <w:nsid w:val="6D6E7187"/>
    <w:multiLevelType w:val="multilevel"/>
    <w:tmpl w:val="5528590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19" w15:restartNumberingAfterBreak="0">
    <w:nsid w:val="6E1D0D7D"/>
    <w:multiLevelType w:val="multilevel"/>
    <w:tmpl w:val="7C042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5FB7CEE"/>
    <w:multiLevelType w:val="hybridMultilevel"/>
    <w:tmpl w:val="C540A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D22A8D"/>
    <w:multiLevelType w:val="hybridMultilevel"/>
    <w:tmpl w:val="966C3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BE08EC"/>
    <w:multiLevelType w:val="multilevel"/>
    <w:tmpl w:val="D152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1788219">
    <w:abstractNumId w:val="17"/>
  </w:num>
  <w:num w:numId="2" w16cid:durableId="896621868">
    <w:abstractNumId w:val="6"/>
  </w:num>
  <w:num w:numId="3" w16cid:durableId="22749699">
    <w:abstractNumId w:val="11"/>
  </w:num>
  <w:num w:numId="4" w16cid:durableId="670644466">
    <w:abstractNumId w:val="8"/>
  </w:num>
  <w:num w:numId="5" w16cid:durableId="534656961">
    <w:abstractNumId w:val="21"/>
  </w:num>
  <w:num w:numId="6" w16cid:durableId="1004018926">
    <w:abstractNumId w:val="20"/>
  </w:num>
  <w:num w:numId="7" w16cid:durableId="7583006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1774539">
    <w:abstractNumId w:val="5"/>
  </w:num>
  <w:num w:numId="9" w16cid:durableId="872688588">
    <w:abstractNumId w:val="3"/>
  </w:num>
  <w:num w:numId="10" w16cid:durableId="902837127">
    <w:abstractNumId w:val="1"/>
  </w:num>
  <w:num w:numId="11" w16cid:durableId="1197229667">
    <w:abstractNumId w:val="14"/>
  </w:num>
  <w:num w:numId="12" w16cid:durableId="1896701218">
    <w:abstractNumId w:val="12"/>
  </w:num>
  <w:num w:numId="13" w16cid:durableId="2119792142">
    <w:abstractNumId w:val="15"/>
  </w:num>
  <w:num w:numId="14" w16cid:durableId="718239769">
    <w:abstractNumId w:val="4"/>
  </w:num>
  <w:num w:numId="15" w16cid:durableId="1439637832">
    <w:abstractNumId w:val="7"/>
  </w:num>
  <w:num w:numId="16" w16cid:durableId="575555741">
    <w:abstractNumId w:val="19"/>
  </w:num>
  <w:num w:numId="17" w16cid:durableId="1156729764">
    <w:abstractNumId w:val="13"/>
  </w:num>
  <w:num w:numId="18" w16cid:durableId="1795903146">
    <w:abstractNumId w:val="13"/>
    <w:lvlOverride w:ilvl="0">
      <w:lvl w:ilvl="0">
        <w:start w:val="2"/>
        <w:numFmt w:val="decimal"/>
        <w:lvlText w:val="3.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9" w16cid:durableId="1348868984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9194950">
    <w:abstractNumId w:val="18"/>
  </w:num>
  <w:num w:numId="21" w16cid:durableId="509948068">
    <w:abstractNumId w:val="10"/>
  </w:num>
  <w:num w:numId="22" w16cid:durableId="1476676457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3" w16cid:durableId="52228755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4" w16cid:durableId="782459675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hint="default"/>
        </w:rPr>
      </w:lvl>
    </w:lvlOverride>
  </w:num>
  <w:num w:numId="25" w16cid:durableId="414473563">
    <w:abstractNumId w:val="22"/>
  </w:num>
  <w:num w:numId="26" w16cid:durableId="15662113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7D"/>
    <w:rsid w:val="000023F7"/>
    <w:rsid w:val="00002447"/>
    <w:rsid w:val="000041B1"/>
    <w:rsid w:val="00005063"/>
    <w:rsid w:val="00005D92"/>
    <w:rsid w:val="00006B5E"/>
    <w:rsid w:val="00006D4E"/>
    <w:rsid w:val="000070FD"/>
    <w:rsid w:val="00011543"/>
    <w:rsid w:val="00013C85"/>
    <w:rsid w:val="000309EE"/>
    <w:rsid w:val="00030E6F"/>
    <w:rsid w:val="00034BD7"/>
    <w:rsid w:val="00034DC8"/>
    <w:rsid w:val="00040FC5"/>
    <w:rsid w:val="00042D0A"/>
    <w:rsid w:val="0004317C"/>
    <w:rsid w:val="00050936"/>
    <w:rsid w:val="00052AE2"/>
    <w:rsid w:val="00053485"/>
    <w:rsid w:val="00056EA5"/>
    <w:rsid w:val="00060F02"/>
    <w:rsid w:val="00061427"/>
    <w:rsid w:val="00061D56"/>
    <w:rsid w:val="00074B1D"/>
    <w:rsid w:val="00077E54"/>
    <w:rsid w:val="000850E0"/>
    <w:rsid w:val="00085143"/>
    <w:rsid w:val="00090A13"/>
    <w:rsid w:val="00091EAB"/>
    <w:rsid w:val="0009201D"/>
    <w:rsid w:val="00097D41"/>
    <w:rsid w:val="000A3A84"/>
    <w:rsid w:val="000A418D"/>
    <w:rsid w:val="000A6B1C"/>
    <w:rsid w:val="000B2D9B"/>
    <w:rsid w:val="000B7504"/>
    <w:rsid w:val="000C4F21"/>
    <w:rsid w:val="000D00F6"/>
    <w:rsid w:val="000D2428"/>
    <w:rsid w:val="000E0780"/>
    <w:rsid w:val="000E0CD2"/>
    <w:rsid w:val="000E160A"/>
    <w:rsid w:val="000E473E"/>
    <w:rsid w:val="000E59A1"/>
    <w:rsid w:val="000E6993"/>
    <w:rsid w:val="000E740A"/>
    <w:rsid w:val="000F2B9A"/>
    <w:rsid w:val="00100598"/>
    <w:rsid w:val="001014BE"/>
    <w:rsid w:val="00110D4D"/>
    <w:rsid w:val="001360C0"/>
    <w:rsid w:val="00136EAE"/>
    <w:rsid w:val="00142357"/>
    <w:rsid w:val="00142CE2"/>
    <w:rsid w:val="001506AA"/>
    <w:rsid w:val="00151506"/>
    <w:rsid w:val="00155E5A"/>
    <w:rsid w:val="00164483"/>
    <w:rsid w:val="00175213"/>
    <w:rsid w:val="0017525B"/>
    <w:rsid w:val="001760CD"/>
    <w:rsid w:val="001775FE"/>
    <w:rsid w:val="0018171D"/>
    <w:rsid w:val="00182A88"/>
    <w:rsid w:val="00182B12"/>
    <w:rsid w:val="00183013"/>
    <w:rsid w:val="0018608B"/>
    <w:rsid w:val="00190603"/>
    <w:rsid w:val="00193E52"/>
    <w:rsid w:val="0019618D"/>
    <w:rsid w:val="0019630F"/>
    <w:rsid w:val="001A43E6"/>
    <w:rsid w:val="001A655C"/>
    <w:rsid w:val="001B32EB"/>
    <w:rsid w:val="001B4A15"/>
    <w:rsid w:val="001C2C80"/>
    <w:rsid w:val="001C7331"/>
    <w:rsid w:val="001C7884"/>
    <w:rsid w:val="001D10CA"/>
    <w:rsid w:val="001D272F"/>
    <w:rsid w:val="001E1B4C"/>
    <w:rsid w:val="001E3D01"/>
    <w:rsid w:val="001E5CD5"/>
    <w:rsid w:val="001E76C8"/>
    <w:rsid w:val="001F737C"/>
    <w:rsid w:val="001F7949"/>
    <w:rsid w:val="002002E5"/>
    <w:rsid w:val="00205490"/>
    <w:rsid w:val="00207E3B"/>
    <w:rsid w:val="00210B19"/>
    <w:rsid w:val="00222963"/>
    <w:rsid w:val="00224F83"/>
    <w:rsid w:val="00232D4A"/>
    <w:rsid w:val="002430D1"/>
    <w:rsid w:val="002526B4"/>
    <w:rsid w:val="0025351F"/>
    <w:rsid w:val="00256A3C"/>
    <w:rsid w:val="002627C4"/>
    <w:rsid w:val="0026745E"/>
    <w:rsid w:val="0027023B"/>
    <w:rsid w:val="002709C2"/>
    <w:rsid w:val="0027254A"/>
    <w:rsid w:val="00273ADB"/>
    <w:rsid w:val="00274E07"/>
    <w:rsid w:val="00276003"/>
    <w:rsid w:val="00282485"/>
    <w:rsid w:val="002834FD"/>
    <w:rsid w:val="002A529F"/>
    <w:rsid w:val="002B299D"/>
    <w:rsid w:val="002B76E2"/>
    <w:rsid w:val="002B7837"/>
    <w:rsid w:val="002C3EB0"/>
    <w:rsid w:val="002C656C"/>
    <w:rsid w:val="002D29A8"/>
    <w:rsid w:val="002E1694"/>
    <w:rsid w:val="002E2BA8"/>
    <w:rsid w:val="002E7740"/>
    <w:rsid w:val="002E7950"/>
    <w:rsid w:val="002F08E2"/>
    <w:rsid w:val="002F1723"/>
    <w:rsid w:val="002F5003"/>
    <w:rsid w:val="002F541E"/>
    <w:rsid w:val="002F5D36"/>
    <w:rsid w:val="00310815"/>
    <w:rsid w:val="00312E46"/>
    <w:rsid w:val="00313E12"/>
    <w:rsid w:val="00314D4C"/>
    <w:rsid w:val="00320414"/>
    <w:rsid w:val="00322575"/>
    <w:rsid w:val="003238D9"/>
    <w:rsid w:val="003300FC"/>
    <w:rsid w:val="003328EC"/>
    <w:rsid w:val="00333930"/>
    <w:rsid w:val="00333DEA"/>
    <w:rsid w:val="00334E84"/>
    <w:rsid w:val="003357FE"/>
    <w:rsid w:val="00335A2C"/>
    <w:rsid w:val="003412AF"/>
    <w:rsid w:val="003430E6"/>
    <w:rsid w:val="003463F8"/>
    <w:rsid w:val="00350BE1"/>
    <w:rsid w:val="0035243E"/>
    <w:rsid w:val="00361E82"/>
    <w:rsid w:val="00362466"/>
    <w:rsid w:val="003702ED"/>
    <w:rsid w:val="00372F36"/>
    <w:rsid w:val="00375ADD"/>
    <w:rsid w:val="00376D31"/>
    <w:rsid w:val="00377F32"/>
    <w:rsid w:val="00387CE9"/>
    <w:rsid w:val="00394F34"/>
    <w:rsid w:val="00395C77"/>
    <w:rsid w:val="003967C2"/>
    <w:rsid w:val="003A1499"/>
    <w:rsid w:val="003B0718"/>
    <w:rsid w:val="003B44AB"/>
    <w:rsid w:val="003B77D4"/>
    <w:rsid w:val="003C1254"/>
    <w:rsid w:val="003C5375"/>
    <w:rsid w:val="003D2B26"/>
    <w:rsid w:val="003D4B9E"/>
    <w:rsid w:val="003D5186"/>
    <w:rsid w:val="003D66A4"/>
    <w:rsid w:val="003E1B3F"/>
    <w:rsid w:val="003E512F"/>
    <w:rsid w:val="003F0036"/>
    <w:rsid w:val="003F043E"/>
    <w:rsid w:val="003F0A53"/>
    <w:rsid w:val="003F2920"/>
    <w:rsid w:val="003F3153"/>
    <w:rsid w:val="003F3BAA"/>
    <w:rsid w:val="003F5481"/>
    <w:rsid w:val="003F5DAE"/>
    <w:rsid w:val="00402538"/>
    <w:rsid w:val="00406097"/>
    <w:rsid w:val="0040614F"/>
    <w:rsid w:val="00406E2C"/>
    <w:rsid w:val="0040788D"/>
    <w:rsid w:val="00414ADF"/>
    <w:rsid w:val="00420321"/>
    <w:rsid w:val="004247A4"/>
    <w:rsid w:val="00425460"/>
    <w:rsid w:val="00425BAE"/>
    <w:rsid w:val="00426F53"/>
    <w:rsid w:val="00432C5D"/>
    <w:rsid w:val="004336D3"/>
    <w:rsid w:val="00440E4B"/>
    <w:rsid w:val="0044704D"/>
    <w:rsid w:val="00450548"/>
    <w:rsid w:val="0045138D"/>
    <w:rsid w:val="0045150B"/>
    <w:rsid w:val="004517F3"/>
    <w:rsid w:val="00454E20"/>
    <w:rsid w:val="0045645F"/>
    <w:rsid w:val="004740C8"/>
    <w:rsid w:val="004767AD"/>
    <w:rsid w:val="00481987"/>
    <w:rsid w:val="00491E30"/>
    <w:rsid w:val="004921D3"/>
    <w:rsid w:val="004A671B"/>
    <w:rsid w:val="004B52BC"/>
    <w:rsid w:val="004D0B3B"/>
    <w:rsid w:val="004D1137"/>
    <w:rsid w:val="004D2D1A"/>
    <w:rsid w:val="004D4480"/>
    <w:rsid w:val="004D7F6E"/>
    <w:rsid w:val="004E062F"/>
    <w:rsid w:val="004E09E5"/>
    <w:rsid w:val="004E1D18"/>
    <w:rsid w:val="004E39ED"/>
    <w:rsid w:val="004E416F"/>
    <w:rsid w:val="004E5405"/>
    <w:rsid w:val="004F04E2"/>
    <w:rsid w:val="004F1DD9"/>
    <w:rsid w:val="004F5838"/>
    <w:rsid w:val="00502CA2"/>
    <w:rsid w:val="00504E05"/>
    <w:rsid w:val="0050593B"/>
    <w:rsid w:val="00507DC2"/>
    <w:rsid w:val="00510A94"/>
    <w:rsid w:val="00511BDC"/>
    <w:rsid w:val="0052383B"/>
    <w:rsid w:val="00527299"/>
    <w:rsid w:val="00531E2E"/>
    <w:rsid w:val="005324D7"/>
    <w:rsid w:val="005343EC"/>
    <w:rsid w:val="00534479"/>
    <w:rsid w:val="0053459D"/>
    <w:rsid w:val="005470AB"/>
    <w:rsid w:val="00554140"/>
    <w:rsid w:val="00554C69"/>
    <w:rsid w:val="005562F1"/>
    <w:rsid w:val="005607C0"/>
    <w:rsid w:val="005631A3"/>
    <w:rsid w:val="00565565"/>
    <w:rsid w:val="00565FEB"/>
    <w:rsid w:val="00581E24"/>
    <w:rsid w:val="00582DBE"/>
    <w:rsid w:val="005A594E"/>
    <w:rsid w:val="005A5E54"/>
    <w:rsid w:val="005B156B"/>
    <w:rsid w:val="005C2A17"/>
    <w:rsid w:val="005C72AD"/>
    <w:rsid w:val="005C7DF3"/>
    <w:rsid w:val="005D3344"/>
    <w:rsid w:val="005D6DDA"/>
    <w:rsid w:val="005E1904"/>
    <w:rsid w:val="005E33EA"/>
    <w:rsid w:val="005E766A"/>
    <w:rsid w:val="005F02F1"/>
    <w:rsid w:val="005F6234"/>
    <w:rsid w:val="005F7F5E"/>
    <w:rsid w:val="00602F2D"/>
    <w:rsid w:val="00604514"/>
    <w:rsid w:val="00623D01"/>
    <w:rsid w:val="0062423B"/>
    <w:rsid w:val="006256CB"/>
    <w:rsid w:val="00627B88"/>
    <w:rsid w:val="00641CF6"/>
    <w:rsid w:val="006519E0"/>
    <w:rsid w:val="00651F72"/>
    <w:rsid w:val="00654F76"/>
    <w:rsid w:val="00666AD4"/>
    <w:rsid w:val="00675919"/>
    <w:rsid w:val="00680C12"/>
    <w:rsid w:val="006878D1"/>
    <w:rsid w:val="00687DB8"/>
    <w:rsid w:val="00690810"/>
    <w:rsid w:val="00695FD1"/>
    <w:rsid w:val="006A0DA1"/>
    <w:rsid w:val="006A17F0"/>
    <w:rsid w:val="006A25DB"/>
    <w:rsid w:val="006A294D"/>
    <w:rsid w:val="006B1448"/>
    <w:rsid w:val="006B34A2"/>
    <w:rsid w:val="006C19CC"/>
    <w:rsid w:val="006C2531"/>
    <w:rsid w:val="006C35F3"/>
    <w:rsid w:val="006C7A03"/>
    <w:rsid w:val="006D074D"/>
    <w:rsid w:val="006D56AA"/>
    <w:rsid w:val="006D61E3"/>
    <w:rsid w:val="006D7874"/>
    <w:rsid w:val="006E168C"/>
    <w:rsid w:val="006E1C91"/>
    <w:rsid w:val="006E25BF"/>
    <w:rsid w:val="006F4C6A"/>
    <w:rsid w:val="00711F4E"/>
    <w:rsid w:val="00714C3D"/>
    <w:rsid w:val="007200F4"/>
    <w:rsid w:val="007212BB"/>
    <w:rsid w:val="007216AC"/>
    <w:rsid w:val="00721C8A"/>
    <w:rsid w:val="007221A1"/>
    <w:rsid w:val="00722E35"/>
    <w:rsid w:val="00723FD4"/>
    <w:rsid w:val="00724904"/>
    <w:rsid w:val="00724B61"/>
    <w:rsid w:val="00727C87"/>
    <w:rsid w:val="00732F52"/>
    <w:rsid w:val="00734025"/>
    <w:rsid w:val="00735A2C"/>
    <w:rsid w:val="00736800"/>
    <w:rsid w:val="00741630"/>
    <w:rsid w:val="00741AEF"/>
    <w:rsid w:val="00743421"/>
    <w:rsid w:val="0074474D"/>
    <w:rsid w:val="0075532A"/>
    <w:rsid w:val="0076087A"/>
    <w:rsid w:val="00761271"/>
    <w:rsid w:val="00764104"/>
    <w:rsid w:val="007648E6"/>
    <w:rsid w:val="007778E7"/>
    <w:rsid w:val="00792A1F"/>
    <w:rsid w:val="00796CF9"/>
    <w:rsid w:val="007A2424"/>
    <w:rsid w:val="007B0047"/>
    <w:rsid w:val="007B029F"/>
    <w:rsid w:val="007B6660"/>
    <w:rsid w:val="007C1A86"/>
    <w:rsid w:val="007C34E8"/>
    <w:rsid w:val="007C5244"/>
    <w:rsid w:val="007D2A02"/>
    <w:rsid w:val="007D2E02"/>
    <w:rsid w:val="007D67FE"/>
    <w:rsid w:val="007D6C27"/>
    <w:rsid w:val="007F14CD"/>
    <w:rsid w:val="00801305"/>
    <w:rsid w:val="00805719"/>
    <w:rsid w:val="008126F2"/>
    <w:rsid w:val="0082044C"/>
    <w:rsid w:val="008252ED"/>
    <w:rsid w:val="00832808"/>
    <w:rsid w:val="008365E2"/>
    <w:rsid w:val="00840FB1"/>
    <w:rsid w:val="008466DA"/>
    <w:rsid w:val="00856FCA"/>
    <w:rsid w:val="00863FE5"/>
    <w:rsid w:val="00864964"/>
    <w:rsid w:val="008652CF"/>
    <w:rsid w:val="008729DD"/>
    <w:rsid w:val="008878FB"/>
    <w:rsid w:val="00891A29"/>
    <w:rsid w:val="00891DC2"/>
    <w:rsid w:val="0089254E"/>
    <w:rsid w:val="008945BF"/>
    <w:rsid w:val="008A6811"/>
    <w:rsid w:val="008C21B3"/>
    <w:rsid w:val="008C38CA"/>
    <w:rsid w:val="008C397D"/>
    <w:rsid w:val="008C3CA0"/>
    <w:rsid w:val="008D22E4"/>
    <w:rsid w:val="008E2C86"/>
    <w:rsid w:val="008F2421"/>
    <w:rsid w:val="008F6EA2"/>
    <w:rsid w:val="00901B9F"/>
    <w:rsid w:val="00903690"/>
    <w:rsid w:val="0090465E"/>
    <w:rsid w:val="00915A9F"/>
    <w:rsid w:val="00922359"/>
    <w:rsid w:val="0092255C"/>
    <w:rsid w:val="00922A31"/>
    <w:rsid w:val="009452A8"/>
    <w:rsid w:val="00945F74"/>
    <w:rsid w:val="00950863"/>
    <w:rsid w:val="00951686"/>
    <w:rsid w:val="00951847"/>
    <w:rsid w:val="00955F29"/>
    <w:rsid w:val="00966B20"/>
    <w:rsid w:val="00970819"/>
    <w:rsid w:val="00971A2B"/>
    <w:rsid w:val="009738BE"/>
    <w:rsid w:val="0098301D"/>
    <w:rsid w:val="00985C4D"/>
    <w:rsid w:val="009A0730"/>
    <w:rsid w:val="009A241D"/>
    <w:rsid w:val="009A5135"/>
    <w:rsid w:val="009A790D"/>
    <w:rsid w:val="009B4DFA"/>
    <w:rsid w:val="009B4E7B"/>
    <w:rsid w:val="009B7C23"/>
    <w:rsid w:val="009D1CA2"/>
    <w:rsid w:val="009D2C9A"/>
    <w:rsid w:val="009D427A"/>
    <w:rsid w:val="009D6D93"/>
    <w:rsid w:val="009D729F"/>
    <w:rsid w:val="009D7D7A"/>
    <w:rsid w:val="009E1DB1"/>
    <w:rsid w:val="009E5AE1"/>
    <w:rsid w:val="009E5B5D"/>
    <w:rsid w:val="009E72A1"/>
    <w:rsid w:val="009F0F5B"/>
    <w:rsid w:val="009F2D5B"/>
    <w:rsid w:val="009F7E2A"/>
    <w:rsid w:val="00A01E38"/>
    <w:rsid w:val="00A02C1B"/>
    <w:rsid w:val="00A036BD"/>
    <w:rsid w:val="00A10927"/>
    <w:rsid w:val="00A1492C"/>
    <w:rsid w:val="00A153E4"/>
    <w:rsid w:val="00A303BF"/>
    <w:rsid w:val="00A362BA"/>
    <w:rsid w:val="00A372C5"/>
    <w:rsid w:val="00A4793A"/>
    <w:rsid w:val="00A523B6"/>
    <w:rsid w:val="00A5364A"/>
    <w:rsid w:val="00A56DFB"/>
    <w:rsid w:val="00A625E0"/>
    <w:rsid w:val="00A63185"/>
    <w:rsid w:val="00A87D8F"/>
    <w:rsid w:val="00A90CE9"/>
    <w:rsid w:val="00A920C7"/>
    <w:rsid w:val="00A93FD6"/>
    <w:rsid w:val="00A9530C"/>
    <w:rsid w:val="00A954B1"/>
    <w:rsid w:val="00A955CC"/>
    <w:rsid w:val="00AA063A"/>
    <w:rsid w:val="00AA17C9"/>
    <w:rsid w:val="00AA2319"/>
    <w:rsid w:val="00AA6AE4"/>
    <w:rsid w:val="00AB03B6"/>
    <w:rsid w:val="00AB1B5C"/>
    <w:rsid w:val="00AB688C"/>
    <w:rsid w:val="00AC3A99"/>
    <w:rsid w:val="00AC413F"/>
    <w:rsid w:val="00AD055E"/>
    <w:rsid w:val="00AD27DE"/>
    <w:rsid w:val="00AD6906"/>
    <w:rsid w:val="00AE14CD"/>
    <w:rsid w:val="00AE2D2E"/>
    <w:rsid w:val="00AE6AF7"/>
    <w:rsid w:val="00AE7B3C"/>
    <w:rsid w:val="00AE7CD5"/>
    <w:rsid w:val="00AF2A41"/>
    <w:rsid w:val="00B00EAA"/>
    <w:rsid w:val="00B02615"/>
    <w:rsid w:val="00B03047"/>
    <w:rsid w:val="00B03B00"/>
    <w:rsid w:val="00B05666"/>
    <w:rsid w:val="00B174D4"/>
    <w:rsid w:val="00B223CA"/>
    <w:rsid w:val="00B22F98"/>
    <w:rsid w:val="00B26614"/>
    <w:rsid w:val="00B26B70"/>
    <w:rsid w:val="00B27EFE"/>
    <w:rsid w:val="00B33EBE"/>
    <w:rsid w:val="00B413B1"/>
    <w:rsid w:val="00B41D6A"/>
    <w:rsid w:val="00B4437E"/>
    <w:rsid w:val="00B5103D"/>
    <w:rsid w:val="00B52309"/>
    <w:rsid w:val="00B5693B"/>
    <w:rsid w:val="00B62D42"/>
    <w:rsid w:val="00B67D69"/>
    <w:rsid w:val="00B708F1"/>
    <w:rsid w:val="00B7305D"/>
    <w:rsid w:val="00B86306"/>
    <w:rsid w:val="00B86387"/>
    <w:rsid w:val="00B86B87"/>
    <w:rsid w:val="00B87A4C"/>
    <w:rsid w:val="00BA0E4A"/>
    <w:rsid w:val="00BA1112"/>
    <w:rsid w:val="00BA2EF4"/>
    <w:rsid w:val="00BA4E42"/>
    <w:rsid w:val="00BA5A9B"/>
    <w:rsid w:val="00BA5EE8"/>
    <w:rsid w:val="00BC55B5"/>
    <w:rsid w:val="00BC5B58"/>
    <w:rsid w:val="00BD3C08"/>
    <w:rsid w:val="00BD6F7D"/>
    <w:rsid w:val="00BE2176"/>
    <w:rsid w:val="00BE6334"/>
    <w:rsid w:val="00BF7675"/>
    <w:rsid w:val="00C15D5F"/>
    <w:rsid w:val="00C2115A"/>
    <w:rsid w:val="00C3101B"/>
    <w:rsid w:val="00C41E4A"/>
    <w:rsid w:val="00C45BDF"/>
    <w:rsid w:val="00C51D53"/>
    <w:rsid w:val="00C60C9B"/>
    <w:rsid w:val="00C60F68"/>
    <w:rsid w:val="00C61E43"/>
    <w:rsid w:val="00C62C06"/>
    <w:rsid w:val="00C63BAB"/>
    <w:rsid w:val="00C64284"/>
    <w:rsid w:val="00C70245"/>
    <w:rsid w:val="00C81295"/>
    <w:rsid w:val="00C84386"/>
    <w:rsid w:val="00C85B74"/>
    <w:rsid w:val="00CA6CC6"/>
    <w:rsid w:val="00CB26F4"/>
    <w:rsid w:val="00CB3DCA"/>
    <w:rsid w:val="00CB5ACB"/>
    <w:rsid w:val="00CB7698"/>
    <w:rsid w:val="00CC2403"/>
    <w:rsid w:val="00CC3CEE"/>
    <w:rsid w:val="00CD0B66"/>
    <w:rsid w:val="00CD2C7E"/>
    <w:rsid w:val="00CD4F86"/>
    <w:rsid w:val="00CE3EB6"/>
    <w:rsid w:val="00CF4B06"/>
    <w:rsid w:val="00CF4E69"/>
    <w:rsid w:val="00CF6E4D"/>
    <w:rsid w:val="00CF70E4"/>
    <w:rsid w:val="00D05A75"/>
    <w:rsid w:val="00D05C12"/>
    <w:rsid w:val="00D10110"/>
    <w:rsid w:val="00D16888"/>
    <w:rsid w:val="00D16AA0"/>
    <w:rsid w:val="00D2437C"/>
    <w:rsid w:val="00D33852"/>
    <w:rsid w:val="00D3589A"/>
    <w:rsid w:val="00D37B9D"/>
    <w:rsid w:val="00D473A0"/>
    <w:rsid w:val="00D51C43"/>
    <w:rsid w:val="00D61604"/>
    <w:rsid w:val="00D61AF5"/>
    <w:rsid w:val="00D708CF"/>
    <w:rsid w:val="00D7288B"/>
    <w:rsid w:val="00D82B0B"/>
    <w:rsid w:val="00D831A1"/>
    <w:rsid w:val="00D86344"/>
    <w:rsid w:val="00D873FF"/>
    <w:rsid w:val="00D90638"/>
    <w:rsid w:val="00D91276"/>
    <w:rsid w:val="00D929F5"/>
    <w:rsid w:val="00D93036"/>
    <w:rsid w:val="00D9450E"/>
    <w:rsid w:val="00DA258A"/>
    <w:rsid w:val="00DA43BB"/>
    <w:rsid w:val="00DA777E"/>
    <w:rsid w:val="00DB0E75"/>
    <w:rsid w:val="00DB1C84"/>
    <w:rsid w:val="00DC0246"/>
    <w:rsid w:val="00DC096B"/>
    <w:rsid w:val="00DC1D46"/>
    <w:rsid w:val="00DD02BC"/>
    <w:rsid w:val="00DD5316"/>
    <w:rsid w:val="00DD5D43"/>
    <w:rsid w:val="00DE16C3"/>
    <w:rsid w:val="00DF0749"/>
    <w:rsid w:val="00DF1D64"/>
    <w:rsid w:val="00DF5686"/>
    <w:rsid w:val="00E001F4"/>
    <w:rsid w:val="00E00BD5"/>
    <w:rsid w:val="00E061CC"/>
    <w:rsid w:val="00E0701D"/>
    <w:rsid w:val="00E27062"/>
    <w:rsid w:val="00E31D52"/>
    <w:rsid w:val="00E31F28"/>
    <w:rsid w:val="00E35408"/>
    <w:rsid w:val="00E36419"/>
    <w:rsid w:val="00E416F8"/>
    <w:rsid w:val="00E4381D"/>
    <w:rsid w:val="00E44485"/>
    <w:rsid w:val="00E46130"/>
    <w:rsid w:val="00E53465"/>
    <w:rsid w:val="00E61485"/>
    <w:rsid w:val="00E7602F"/>
    <w:rsid w:val="00E77745"/>
    <w:rsid w:val="00E8260E"/>
    <w:rsid w:val="00E916EC"/>
    <w:rsid w:val="00E930CD"/>
    <w:rsid w:val="00EA44AB"/>
    <w:rsid w:val="00EA49C1"/>
    <w:rsid w:val="00EB3671"/>
    <w:rsid w:val="00EB6C06"/>
    <w:rsid w:val="00EB745D"/>
    <w:rsid w:val="00EB7F42"/>
    <w:rsid w:val="00EC0EA3"/>
    <w:rsid w:val="00EC3177"/>
    <w:rsid w:val="00EC4E30"/>
    <w:rsid w:val="00EC6532"/>
    <w:rsid w:val="00ED0E15"/>
    <w:rsid w:val="00ED3D23"/>
    <w:rsid w:val="00ED5FD7"/>
    <w:rsid w:val="00EE5BF8"/>
    <w:rsid w:val="00EF0046"/>
    <w:rsid w:val="00F02730"/>
    <w:rsid w:val="00F12F3A"/>
    <w:rsid w:val="00F21E01"/>
    <w:rsid w:val="00F301F6"/>
    <w:rsid w:val="00F30586"/>
    <w:rsid w:val="00F31D06"/>
    <w:rsid w:val="00F34017"/>
    <w:rsid w:val="00F362C1"/>
    <w:rsid w:val="00F442E3"/>
    <w:rsid w:val="00F461FA"/>
    <w:rsid w:val="00F47A65"/>
    <w:rsid w:val="00F6048A"/>
    <w:rsid w:val="00F604C9"/>
    <w:rsid w:val="00F61152"/>
    <w:rsid w:val="00F62C62"/>
    <w:rsid w:val="00F67D7C"/>
    <w:rsid w:val="00F73EDE"/>
    <w:rsid w:val="00F74A81"/>
    <w:rsid w:val="00F77EC1"/>
    <w:rsid w:val="00F82739"/>
    <w:rsid w:val="00F86460"/>
    <w:rsid w:val="00F86B13"/>
    <w:rsid w:val="00F90003"/>
    <w:rsid w:val="00F94216"/>
    <w:rsid w:val="00F94734"/>
    <w:rsid w:val="00FA4CE4"/>
    <w:rsid w:val="00FA529B"/>
    <w:rsid w:val="00FA6AD8"/>
    <w:rsid w:val="00FA76F6"/>
    <w:rsid w:val="00FB1982"/>
    <w:rsid w:val="00FB286B"/>
    <w:rsid w:val="00FB3BB7"/>
    <w:rsid w:val="00FB5B16"/>
    <w:rsid w:val="00FC77CB"/>
    <w:rsid w:val="00FD1063"/>
    <w:rsid w:val="00FD4FAB"/>
    <w:rsid w:val="00FD7DF4"/>
    <w:rsid w:val="00FE267E"/>
    <w:rsid w:val="00FE2F22"/>
    <w:rsid w:val="00FE3A44"/>
    <w:rsid w:val="00FE541A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7EDFA"/>
  <w15:docId w15:val="{4C79E3F0-76DE-4C1E-B02A-F426BC87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10CA"/>
    <w:rPr>
      <w:sz w:val="24"/>
      <w:szCs w:val="24"/>
    </w:rPr>
  </w:style>
  <w:style w:type="paragraph" w:styleId="1">
    <w:name w:val="heading 1"/>
    <w:basedOn w:val="a"/>
    <w:next w:val="a"/>
    <w:qFormat/>
    <w:rsid w:val="00E0701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0701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0701D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701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4">
    <w:name w:val="Body Text"/>
    <w:basedOn w:val="a"/>
    <w:rsid w:val="00E0701D"/>
    <w:pPr>
      <w:jc w:val="both"/>
    </w:pPr>
    <w:rPr>
      <w:sz w:val="28"/>
    </w:rPr>
  </w:style>
  <w:style w:type="paragraph" w:customStyle="1" w:styleId="a5">
    <w:name w:val="Знак"/>
    <w:basedOn w:val="a"/>
    <w:rsid w:val="00E0701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5B5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4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461F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1"/>
    <w:rsid w:val="008C397D"/>
    <w:pPr>
      <w:snapToGrid w:val="0"/>
    </w:pPr>
  </w:style>
  <w:style w:type="paragraph" w:customStyle="1" w:styleId="ConsPlusNormal">
    <w:name w:val="ConsPlusNormal"/>
    <w:rsid w:val="008C397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8C397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8C397D"/>
    <w:rPr>
      <w:sz w:val="24"/>
      <w:szCs w:val="24"/>
    </w:rPr>
  </w:style>
  <w:style w:type="paragraph" w:customStyle="1" w:styleId="ConsPlusNonformat">
    <w:name w:val="ConsPlusNonformat"/>
    <w:rsid w:val="00A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45150B"/>
    <w:pPr>
      <w:ind w:left="720"/>
      <w:contextualSpacing/>
    </w:pPr>
  </w:style>
  <w:style w:type="paragraph" w:styleId="aa">
    <w:name w:val="Body Text Indent"/>
    <w:basedOn w:val="a"/>
    <w:link w:val="ab"/>
    <w:rsid w:val="0040614F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40614F"/>
    <w:rPr>
      <w:sz w:val="24"/>
      <w:szCs w:val="24"/>
    </w:rPr>
  </w:style>
  <w:style w:type="paragraph" w:customStyle="1" w:styleId="ConsPlusCell">
    <w:name w:val="ConsPlusCell"/>
    <w:rsid w:val="004061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c">
    <w:name w:val="annotation reference"/>
    <w:rsid w:val="00D10110"/>
    <w:rPr>
      <w:sz w:val="16"/>
      <w:szCs w:val="16"/>
    </w:rPr>
  </w:style>
  <w:style w:type="paragraph" w:styleId="ad">
    <w:name w:val="annotation text"/>
    <w:basedOn w:val="a"/>
    <w:link w:val="ae"/>
    <w:rsid w:val="00D1011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D10110"/>
  </w:style>
  <w:style w:type="character" w:styleId="af">
    <w:name w:val="Hyperlink"/>
    <w:basedOn w:val="a0"/>
    <w:unhideWhenUsed/>
    <w:rsid w:val="00D10110"/>
    <w:rPr>
      <w:color w:val="0000FF" w:themeColor="hyperlink"/>
      <w:u w:val="single"/>
    </w:rPr>
  </w:style>
  <w:style w:type="paragraph" w:styleId="af0">
    <w:name w:val="annotation subject"/>
    <w:basedOn w:val="ad"/>
    <w:next w:val="ad"/>
    <w:link w:val="af1"/>
    <w:semiHidden/>
    <w:unhideWhenUsed/>
    <w:rsid w:val="00D10110"/>
    <w:rPr>
      <w:b/>
      <w:bCs/>
    </w:rPr>
  </w:style>
  <w:style w:type="character" w:customStyle="1" w:styleId="af1">
    <w:name w:val="Тема примечания Знак"/>
    <w:basedOn w:val="ae"/>
    <w:link w:val="af0"/>
    <w:semiHidden/>
    <w:rsid w:val="00D10110"/>
    <w:rPr>
      <w:b/>
      <w:bCs/>
    </w:rPr>
  </w:style>
  <w:style w:type="paragraph" w:styleId="af2">
    <w:name w:val="No Spacing"/>
    <w:link w:val="af3"/>
    <w:uiPriority w:val="99"/>
    <w:qFormat/>
    <w:rsid w:val="00D33852"/>
    <w:rPr>
      <w:rFonts w:ascii="Calibri" w:hAnsi="Calibri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D33852"/>
    <w:rPr>
      <w:rFonts w:ascii="Calibri" w:hAnsi="Calibri"/>
      <w:sz w:val="22"/>
      <w:szCs w:val="22"/>
    </w:rPr>
  </w:style>
  <w:style w:type="paragraph" w:customStyle="1" w:styleId="consplustitle">
    <w:name w:val="consplustitle"/>
    <w:basedOn w:val="a"/>
    <w:uiPriority w:val="99"/>
    <w:rsid w:val="00D33852"/>
    <w:pPr>
      <w:spacing w:before="100" w:beforeAutospacing="1" w:after="100" w:afterAutospacing="1"/>
    </w:pPr>
    <w:rPr>
      <w:rFonts w:ascii="Calibri" w:hAnsi="Calibri" w:cs="Calibri"/>
    </w:rPr>
  </w:style>
  <w:style w:type="paragraph" w:styleId="af4">
    <w:name w:val="Title"/>
    <w:basedOn w:val="a"/>
    <w:link w:val="af5"/>
    <w:uiPriority w:val="99"/>
    <w:qFormat/>
    <w:rsid w:val="00EC6532"/>
    <w:pPr>
      <w:jc w:val="center"/>
    </w:pPr>
    <w:rPr>
      <w:rFonts w:ascii="Calibri" w:hAnsi="Calibri"/>
      <w:b/>
      <w:bCs/>
    </w:rPr>
  </w:style>
  <w:style w:type="character" w:customStyle="1" w:styleId="af5">
    <w:name w:val="Заголовок Знак"/>
    <w:basedOn w:val="a0"/>
    <w:link w:val="af4"/>
    <w:uiPriority w:val="99"/>
    <w:rsid w:val="00EC6532"/>
    <w:rPr>
      <w:rFonts w:ascii="Calibri" w:hAnsi="Calibri"/>
      <w:b/>
      <w:bCs/>
      <w:sz w:val="24"/>
      <w:szCs w:val="24"/>
    </w:rPr>
  </w:style>
  <w:style w:type="paragraph" w:styleId="af6">
    <w:name w:val="Normal (Web)"/>
    <w:basedOn w:val="a"/>
    <w:uiPriority w:val="99"/>
    <w:rsid w:val="00EC6532"/>
    <w:pPr>
      <w:spacing w:before="100" w:beforeAutospacing="1" w:after="100" w:afterAutospacing="1"/>
    </w:pPr>
    <w:rPr>
      <w:rFonts w:ascii="Calibri" w:hAnsi="Calibri" w:cs="Calibri"/>
    </w:rPr>
  </w:style>
  <w:style w:type="paragraph" w:styleId="af7">
    <w:name w:val="header"/>
    <w:basedOn w:val="a"/>
    <w:link w:val="af8"/>
    <w:uiPriority w:val="99"/>
    <w:unhideWhenUsed/>
    <w:rsid w:val="004F04E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4F04E2"/>
    <w:rPr>
      <w:sz w:val="24"/>
      <w:szCs w:val="24"/>
    </w:rPr>
  </w:style>
  <w:style w:type="paragraph" w:styleId="af9">
    <w:name w:val="footer"/>
    <w:basedOn w:val="a"/>
    <w:link w:val="afa"/>
    <w:unhideWhenUsed/>
    <w:rsid w:val="004F04E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4F04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6;&#1040;&#1041;&#1054;&#1058;&#1040;%202014\&#1044;&#1045;&#1058;&#1057;&#1050;&#1048;&#1049;%20&#1057;&#1040;&#1044;%2039\&#1042;&#1061;&#1054;&#1044;&#1071;&#1065;&#1048;&#1045;\&#1059;&#1063;&#1056;&#1045;&#1044;&#1048;&#1058;&#1045;&#1051;&#1068;&#1053;&#1067;&#1045;\&#1041;&#1051;&#1040;&#1053;&#1050;%20&#1055;&#1056;&#1048;&#1050;&#1040;&#1047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347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38</cp:revision>
  <cp:lastPrinted>2025-12-03T07:49:00Z</cp:lastPrinted>
  <dcterms:created xsi:type="dcterms:W3CDTF">2017-07-30T11:22:00Z</dcterms:created>
  <dcterms:modified xsi:type="dcterms:W3CDTF">2025-12-03T07:50:00Z</dcterms:modified>
</cp:coreProperties>
</file>